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25982" w14:textId="77777777" w:rsidR="00964EB5" w:rsidRPr="00F95D57" w:rsidRDefault="00964EB5" w:rsidP="00964EB5">
      <w:pPr>
        <w:pStyle w:val="Nadpis1"/>
        <w:jc w:val="center"/>
        <w:rPr>
          <w:rFonts w:ascii="Cambria" w:hAnsi="Cambria" w:cs="Arial"/>
          <w:b/>
          <w:bCs/>
          <w:caps/>
          <w:sz w:val="24"/>
          <w:szCs w:val="22"/>
        </w:rPr>
      </w:pPr>
      <w:r w:rsidRPr="00F95D57">
        <w:rPr>
          <w:rFonts w:ascii="Cambria" w:hAnsi="Cambria" w:cs="Arial"/>
          <w:b/>
          <w:bCs/>
          <w:caps/>
          <w:sz w:val="24"/>
          <w:szCs w:val="22"/>
        </w:rPr>
        <w:t>protokol</w:t>
      </w:r>
      <w:r w:rsidR="006E3D99" w:rsidRPr="00F95D57">
        <w:rPr>
          <w:rFonts w:ascii="Cambria" w:hAnsi="Cambria" w:cs="Arial"/>
          <w:b/>
          <w:bCs/>
          <w:caps/>
          <w:sz w:val="24"/>
          <w:szCs w:val="22"/>
        </w:rPr>
        <w:t xml:space="preserve"> </w:t>
      </w:r>
      <w:r w:rsidRPr="00F95D57">
        <w:rPr>
          <w:rFonts w:ascii="Cambria" w:hAnsi="Cambria" w:cs="Arial"/>
          <w:b/>
          <w:bCs/>
          <w:caps/>
          <w:sz w:val="24"/>
          <w:szCs w:val="22"/>
        </w:rPr>
        <w:t>o souhlasu s výkonem dobrovolnické činnosti</w:t>
      </w:r>
    </w:p>
    <w:p w14:paraId="31005A00" w14:textId="77777777" w:rsidR="00964EB5" w:rsidRPr="00F95D57" w:rsidRDefault="00964EB5" w:rsidP="00964EB5">
      <w:pPr>
        <w:jc w:val="both"/>
        <w:rPr>
          <w:rFonts w:ascii="Cambria" w:hAnsi="Cambria"/>
          <w:sz w:val="28"/>
        </w:rPr>
      </w:pPr>
    </w:p>
    <w:p w14:paraId="35F788A9" w14:textId="77777777" w:rsidR="00964EB5" w:rsidRPr="00F95D57" w:rsidRDefault="04B7D555" w:rsidP="00964EB5">
      <w:pPr>
        <w:jc w:val="center"/>
        <w:rPr>
          <w:rFonts w:ascii="Cambria" w:hAnsi="Cambria" w:cs="Arial"/>
          <w:sz w:val="22"/>
          <w:szCs w:val="20"/>
        </w:rPr>
      </w:pPr>
      <w:r w:rsidRPr="04B7D555">
        <w:rPr>
          <w:rFonts w:ascii="Cambria" w:hAnsi="Cambria" w:cs="Arial"/>
          <w:sz w:val="22"/>
          <w:szCs w:val="22"/>
        </w:rPr>
        <w:t>(uzavřený dle § 3 zákona č. 198/2002 Sb., o dobrovolnické službě a o změně některých zákonů)</w:t>
      </w:r>
    </w:p>
    <w:p w14:paraId="17E8C9A0" w14:textId="552DBFC4" w:rsidR="00964EB5" w:rsidRPr="00F95D57" w:rsidRDefault="04B7D555" w:rsidP="004305A4">
      <w:pPr>
        <w:pStyle w:val="Nzev"/>
        <w:spacing w:before="240" w:line="360" w:lineRule="auto"/>
        <w:rPr>
          <w:rFonts w:ascii="Cambria" w:hAnsi="Cambria" w:cs="Arial"/>
          <w:b w:val="0"/>
          <w:bCs w:val="0"/>
          <w:sz w:val="22"/>
          <w:szCs w:val="22"/>
        </w:rPr>
      </w:pPr>
      <w:r w:rsidRPr="04B7D555">
        <w:rPr>
          <w:rFonts w:ascii="Cambria" w:hAnsi="Cambria" w:cs="Arial"/>
          <w:b w:val="0"/>
          <w:bCs w:val="0"/>
          <w:sz w:val="22"/>
          <w:szCs w:val="22"/>
        </w:rPr>
        <w:t>v rámci projektu</w:t>
      </w:r>
      <w:r w:rsidRPr="04B7D555">
        <w:rPr>
          <w:rFonts w:ascii="Cambria" w:hAnsi="Cambria" w:cs="Arial"/>
          <w:b w:val="0"/>
          <w:bCs w:val="0"/>
          <w:sz w:val="20"/>
          <w:szCs w:val="20"/>
        </w:rPr>
        <w:t xml:space="preserve"> </w:t>
      </w:r>
      <w:r w:rsidRPr="04B7D555">
        <w:rPr>
          <w:rFonts w:ascii="Cambria" w:eastAsia="Cambria" w:hAnsi="Cambria" w:cs="Cambria"/>
          <w:b w:val="0"/>
          <w:bCs w:val="0"/>
          <w:sz w:val="24"/>
        </w:rPr>
        <w:t xml:space="preserve">Škola rodičovských a rodinných kompetencí - </w:t>
      </w:r>
      <w:r w:rsidR="004305A4">
        <w:rPr>
          <w:rFonts w:ascii="Cambria" w:hAnsi="Cambria" w:cs="Arial"/>
          <w:b w:val="0"/>
          <w:bCs w:val="0"/>
          <w:sz w:val="22"/>
          <w:szCs w:val="22"/>
        </w:rPr>
        <w:t>Manželská setkání – aktivity s</w:t>
      </w:r>
      <w:r w:rsidRPr="04B7D555">
        <w:rPr>
          <w:rFonts w:ascii="Cambria" w:hAnsi="Cambria" w:cs="Arial"/>
          <w:b w:val="0"/>
          <w:bCs w:val="0"/>
          <w:sz w:val="22"/>
          <w:szCs w:val="22"/>
        </w:rPr>
        <w:t xml:space="preserve">družení „Centra pro rodinu a sociální </w:t>
      </w:r>
      <w:proofErr w:type="gramStart"/>
      <w:r w:rsidRPr="04B7D555">
        <w:rPr>
          <w:rFonts w:ascii="Cambria" w:hAnsi="Cambria" w:cs="Arial"/>
          <w:b w:val="0"/>
          <w:bCs w:val="0"/>
          <w:sz w:val="22"/>
          <w:szCs w:val="22"/>
        </w:rPr>
        <w:t>péči</w:t>
      </w:r>
      <w:bookmarkStart w:id="0" w:name="_GoBack"/>
      <w:bookmarkEnd w:id="0"/>
      <w:r w:rsidRPr="04B7D555">
        <w:rPr>
          <w:rFonts w:ascii="Cambria" w:hAnsi="Cambria" w:cs="Arial"/>
          <w:b w:val="0"/>
          <w:bCs w:val="0"/>
          <w:sz w:val="22"/>
          <w:szCs w:val="22"/>
        </w:rPr>
        <w:t xml:space="preserve"> </w:t>
      </w:r>
      <w:proofErr w:type="spellStart"/>
      <w:r w:rsidRPr="04B7D555">
        <w:rPr>
          <w:rFonts w:ascii="Cambria" w:hAnsi="Cambria" w:cs="Arial"/>
          <w:b w:val="0"/>
          <w:bCs w:val="0"/>
          <w:sz w:val="22"/>
          <w:szCs w:val="22"/>
        </w:rPr>
        <w:t>z.s</w:t>
      </w:r>
      <w:proofErr w:type="spellEnd"/>
      <w:r w:rsidRPr="04B7D555">
        <w:rPr>
          <w:rFonts w:ascii="Cambria" w:hAnsi="Cambria" w:cs="Arial"/>
          <w:b w:val="0"/>
          <w:bCs w:val="0"/>
          <w:sz w:val="22"/>
          <w:szCs w:val="22"/>
        </w:rPr>
        <w:t>.</w:t>
      </w:r>
      <w:proofErr w:type="gramEnd"/>
      <w:r w:rsidRPr="04B7D555">
        <w:rPr>
          <w:rFonts w:ascii="Cambria" w:hAnsi="Cambria" w:cs="Arial"/>
          <w:b w:val="0"/>
          <w:bCs w:val="0"/>
          <w:sz w:val="22"/>
          <w:szCs w:val="22"/>
        </w:rPr>
        <w:t>“</w:t>
      </w:r>
    </w:p>
    <w:p w14:paraId="1E0791A7" w14:textId="77777777" w:rsidR="00964EB5" w:rsidRPr="00F95D57" w:rsidRDefault="00964EB5" w:rsidP="00964EB5">
      <w:pPr>
        <w:pStyle w:val="Nzev"/>
        <w:spacing w:line="360" w:lineRule="auto"/>
        <w:jc w:val="both"/>
        <w:rPr>
          <w:rFonts w:ascii="Cambria" w:hAnsi="Cambria" w:cs="Arial"/>
          <w:b w:val="0"/>
          <w:bCs w:val="0"/>
          <w:sz w:val="22"/>
          <w:szCs w:val="20"/>
        </w:rPr>
      </w:pPr>
    </w:p>
    <w:p w14:paraId="29B32961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  <w:r w:rsidRPr="00F95D57">
        <w:rPr>
          <w:rFonts w:ascii="Cambria" w:hAnsi="Cambria" w:cs="Arial"/>
          <w:b/>
          <w:sz w:val="22"/>
          <w:szCs w:val="20"/>
        </w:rPr>
        <w:t>Zákonný zástupce dobrovolníka</w:t>
      </w:r>
      <w:r w:rsidRPr="00F95D57">
        <w:rPr>
          <w:rFonts w:ascii="Cambria" w:hAnsi="Cambria" w:cs="Arial"/>
          <w:sz w:val="22"/>
          <w:szCs w:val="20"/>
        </w:rPr>
        <w:t xml:space="preserve"> (pouze u osob mladších 18 let) *</w:t>
      </w:r>
    </w:p>
    <w:p w14:paraId="18BC2E90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</w:p>
    <w:p w14:paraId="79860865" w14:textId="111B07BB" w:rsidR="00964EB5" w:rsidRPr="00F95D57" w:rsidRDefault="00964EB5" w:rsidP="00E3646A">
      <w:pPr>
        <w:spacing w:line="360" w:lineRule="auto"/>
        <w:jc w:val="both"/>
        <w:rPr>
          <w:rFonts w:ascii="Cambria" w:hAnsi="Cambria" w:cs="Arial"/>
          <w:sz w:val="22"/>
          <w:szCs w:val="20"/>
        </w:rPr>
      </w:pPr>
      <w:r w:rsidRPr="00F95D57">
        <w:rPr>
          <w:rFonts w:ascii="Cambria" w:hAnsi="Cambria" w:cs="Arial"/>
          <w:sz w:val="22"/>
          <w:szCs w:val="20"/>
        </w:rPr>
        <w:t>Jméno a příjmení:</w:t>
      </w:r>
      <w:r w:rsidRPr="00F95D57">
        <w:rPr>
          <w:rFonts w:ascii="Cambria" w:hAnsi="Cambria" w:cs="Arial"/>
          <w:sz w:val="22"/>
          <w:szCs w:val="20"/>
        </w:rPr>
        <w:tab/>
        <w:t>…….….………………………………………………………………</w:t>
      </w:r>
      <w:r w:rsidR="003337DA">
        <w:rPr>
          <w:rFonts w:ascii="Cambria" w:hAnsi="Cambria" w:cs="Arial"/>
          <w:sz w:val="22"/>
          <w:szCs w:val="20"/>
        </w:rPr>
        <w:t>………</w:t>
      </w:r>
      <w:r w:rsidRPr="00F95D57">
        <w:rPr>
          <w:rFonts w:ascii="Cambria" w:hAnsi="Cambria" w:cs="Arial"/>
          <w:sz w:val="22"/>
          <w:szCs w:val="20"/>
        </w:rPr>
        <w:t>……………</w:t>
      </w:r>
    </w:p>
    <w:p w14:paraId="2F522B2C" w14:textId="0E200058" w:rsidR="00964EB5" w:rsidRPr="00F95D57" w:rsidRDefault="00964EB5" w:rsidP="04B7D555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F95D57">
        <w:rPr>
          <w:rFonts w:ascii="Cambria" w:hAnsi="Cambria" w:cs="Arial"/>
          <w:sz w:val="22"/>
          <w:szCs w:val="22"/>
        </w:rPr>
        <w:t>Adresa bydliště:</w:t>
      </w:r>
      <w:r w:rsidRPr="00F95D57">
        <w:rPr>
          <w:rFonts w:ascii="Cambria" w:hAnsi="Cambria" w:cs="Arial"/>
          <w:sz w:val="22"/>
          <w:szCs w:val="20"/>
        </w:rPr>
        <w:tab/>
      </w:r>
      <w:r w:rsidRPr="00F95D57">
        <w:rPr>
          <w:rFonts w:ascii="Cambria" w:hAnsi="Cambria" w:cs="Arial"/>
          <w:sz w:val="22"/>
          <w:szCs w:val="22"/>
        </w:rPr>
        <w:t>……</w:t>
      </w:r>
      <w:proofErr w:type="gramStart"/>
      <w:r w:rsidRPr="00F95D57">
        <w:rPr>
          <w:rFonts w:ascii="Cambria" w:hAnsi="Cambria" w:cs="Arial"/>
          <w:sz w:val="22"/>
          <w:szCs w:val="22"/>
        </w:rPr>
        <w:t>…..…</w:t>
      </w:r>
      <w:proofErr w:type="gramEnd"/>
      <w:r w:rsidRPr="00F95D57">
        <w:rPr>
          <w:rFonts w:ascii="Cambria" w:hAnsi="Cambria" w:cs="Arial"/>
          <w:sz w:val="22"/>
          <w:szCs w:val="22"/>
        </w:rPr>
        <w:t>………………………………………………………………………</w:t>
      </w:r>
      <w:r w:rsidR="003337DA">
        <w:rPr>
          <w:rFonts w:ascii="Cambria" w:hAnsi="Cambria" w:cs="Arial"/>
          <w:sz w:val="22"/>
          <w:szCs w:val="22"/>
        </w:rPr>
        <w:t>……</w:t>
      </w:r>
      <w:r w:rsidRPr="00F95D57">
        <w:rPr>
          <w:rFonts w:ascii="Cambria" w:hAnsi="Cambria" w:cs="Arial"/>
          <w:sz w:val="22"/>
          <w:szCs w:val="22"/>
        </w:rPr>
        <w:t>...…</w:t>
      </w:r>
    </w:p>
    <w:p w14:paraId="2642F2D4" w14:textId="7CB9EFF4" w:rsidR="00964EB5" w:rsidRPr="00F95D57" w:rsidRDefault="00964EB5" w:rsidP="04B7D555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F95D57">
        <w:rPr>
          <w:rFonts w:ascii="Cambria" w:hAnsi="Cambria" w:cs="Arial"/>
          <w:sz w:val="22"/>
          <w:szCs w:val="22"/>
        </w:rPr>
        <w:t>Telefon,</w:t>
      </w:r>
      <w:r w:rsidR="007C1D1F">
        <w:rPr>
          <w:rFonts w:ascii="Cambria" w:hAnsi="Cambria" w:cs="Arial"/>
          <w:sz w:val="22"/>
          <w:szCs w:val="22"/>
        </w:rPr>
        <w:t xml:space="preserve"> </w:t>
      </w:r>
      <w:r w:rsidRPr="00F95D57">
        <w:rPr>
          <w:rFonts w:ascii="Cambria" w:hAnsi="Cambria" w:cs="Arial"/>
          <w:sz w:val="22"/>
          <w:szCs w:val="22"/>
        </w:rPr>
        <w:t>mobil:</w:t>
      </w:r>
      <w:r w:rsidRPr="00F95D57">
        <w:rPr>
          <w:rFonts w:ascii="Cambria" w:hAnsi="Cambria" w:cs="Arial"/>
          <w:sz w:val="22"/>
          <w:szCs w:val="20"/>
        </w:rPr>
        <w:tab/>
      </w:r>
      <w:r w:rsidRPr="00F95D57">
        <w:rPr>
          <w:rFonts w:ascii="Cambria" w:hAnsi="Cambria" w:cs="Arial"/>
          <w:sz w:val="22"/>
          <w:szCs w:val="20"/>
        </w:rPr>
        <w:tab/>
      </w:r>
      <w:r w:rsidRPr="00F95D57">
        <w:rPr>
          <w:rFonts w:ascii="Cambria" w:hAnsi="Cambria" w:cs="Arial"/>
          <w:sz w:val="22"/>
          <w:szCs w:val="22"/>
        </w:rPr>
        <w:t>……</w:t>
      </w:r>
      <w:proofErr w:type="gramStart"/>
      <w:r w:rsidRPr="00F95D57">
        <w:rPr>
          <w:rFonts w:ascii="Cambria" w:hAnsi="Cambria" w:cs="Arial"/>
          <w:sz w:val="22"/>
          <w:szCs w:val="22"/>
        </w:rPr>
        <w:t>…..…</w:t>
      </w:r>
      <w:proofErr w:type="gramEnd"/>
      <w:r w:rsidRPr="00F95D57">
        <w:rPr>
          <w:rFonts w:ascii="Cambria" w:hAnsi="Cambria" w:cs="Arial"/>
          <w:sz w:val="22"/>
          <w:szCs w:val="22"/>
        </w:rPr>
        <w:t>………………………………………………………………………...</w:t>
      </w:r>
      <w:r w:rsidR="003337DA">
        <w:rPr>
          <w:rFonts w:ascii="Cambria" w:hAnsi="Cambria" w:cs="Arial"/>
          <w:sz w:val="22"/>
          <w:szCs w:val="22"/>
        </w:rPr>
        <w:t>...</w:t>
      </w:r>
      <w:r w:rsidRPr="00F95D57">
        <w:rPr>
          <w:rFonts w:ascii="Cambria" w:hAnsi="Cambria" w:cs="Arial"/>
          <w:sz w:val="22"/>
          <w:szCs w:val="22"/>
        </w:rPr>
        <w:t>....…</w:t>
      </w:r>
    </w:p>
    <w:p w14:paraId="6F56AFF8" w14:textId="1A49D434" w:rsidR="00964EB5" w:rsidRPr="00F95D57" w:rsidRDefault="00964EB5" w:rsidP="04B7D555">
      <w:pPr>
        <w:pStyle w:val="Nzev"/>
        <w:spacing w:line="360" w:lineRule="auto"/>
        <w:jc w:val="both"/>
        <w:rPr>
          <w:rFonts w:ascii="Cambria" w:hAnsi="Cambria" w:cs="Arial"/>
          <w:b w:val="0"/>
          <w:bCs w:val="0"/>
          <w:sz w:val="22"/>
          <w:szCs w:val="22"/>
        </w:rPr>
      </w:pPr>
      <w:r w:rsidRPr="00F95D57">
        <w:rPr>
          <w:rFonts w:ascii="Cambria" w:hAnsi="Cambria" w:cs="Arial"/>
          <w:b w:val="0"/>
          <w:bCs w:val="0"/>
          <w:sz w:val="22"/>
          <w:szCs w:val="22"/>
        </w:rPr>
        <w:t>Jiný kontakt:</w:t>
      </w:r>
      <w:r w:rsidRPr="00F95D57">
        <w:rPr>
          <w:rFonts w:ascii="Cambria" w:hAnsi="Cambria" w:cs="Arial"/>
          <w:b w:val="0"/>
          <w:bCs w:val="0"/>
          <w:sz w:val="22"/>
          <w:szCs w:val="20"/>
        </w:rPr>
        <w:tab/>
      </w:r>
      <w:r w:rsidRPr="00F95D57">
        <w:rPr>
          <w:rFonts w:ascii="Cambria" w:hAnsi="Cambria" w:cs="Arial"/>
          <w:b w:val="0"/>
          <w:bCs w:val="0"/>
          <w:sz w:val="22"/>
          <w:szCs w:val="20"/>
        </w:rPr>
        <w:tab/>
      </w:r>
      <w:r w:rsidRPr="00F95D57">
        <w:rPr>
          <w:rFonts w:ascii="Cambria" w:hAnsi="Cambria" w:cs="Arial"/>
          <w:b w:val="0"/>
          <w:bCs w:val="0"/>
          <w:sz w:val="22"/>
          <w:szCs w:val="22"/>
        </w:rPr>
        <w:t>…………………………………………………………………………………</w:t>
      </w:r>
      <w:proofErr w:type="gramStart"/>
      <w:r w:rsidRPr="00F95D57">
        <w:rPr>
          <w:rFonts w:ascii="Cambria" w:hAnsi="Cambria" w:cs="Arial"/>
          <w:b w:val="0"/>
          <w:bCs w:val="0"/>
          <w:sz w:val="22"/>
          <w:szCs w:val="22"/>
        </w:rPr>
        <w:t>….............</w:t>
      </w:r>
      <w:proofErr w:type="gramEnd"/>
    </w:p>
    <w:p w14:paraId="667321AB" w14:textId="77777777" w:rsidR="00964EB5" w:rsidRPr="00F95D57" w:rsidRDefault="00964EB5" w:rsidP="00964EB5">
      <w:pPr>
        <w:pStyle w:val="Nzev"/>
        <w:spacing w:line="360" w:lineRule="auto"/>
        <w:jc w:val="both"/>
        <w:rPr>
          <w:rFonts w:ascii="Cambria" w:hAnsi="Cambria" w:cs="Arial"/>
          <w:b w:val="0"/>
          <w:bCs w:val="0"/>
          <w:sz w:val="22"/>
          <w:szCs w:val="20"/>
        </w:rPr>
      </w:pPr>
    </w:p>
    <w:p w14:paraId="3A043B52" w14:textId="77777777" w:rsidR="00964EB5" w:rsidRPr="00F95D57" w:rsidRDefault="00964EB5" w:rsidP="00964EB5">
      <w:pPr>
        <w:pStyle w:val="Nzev"/>
        <w:spacing w:line="360" w:lineRule="auto"/>
        <w:jc w:val="both"/>
        <w:rPr>
          <w:rFonts w:ascii="Cambria" w:hAnsi="Cambria" w:cs="Arial"/>
          <w:b w:val="0"/>
          <w:bCs w:val="0"/>
          <w:sz w:val="22"/>
          <w:szCs w:val="20"/>
        </w:rPr>
      </w:pPr>
      <w:r w:rsidRPr="00F95D57">
        <w:rPr>
          <w:rFonts w:ascii="Cambria" w:hAnsi="Cambria" w:cs="Arial"/>
          <w:b w:val="0"/>
          <w:bCs w:val="0"/>
          <w:sz w:val="22"/>
          <w:szCs w:val="20"/>
        </w:rPr>
        <w:t xml:space="preserve">Souhlasím, aby osoba, kterou ze zákona zastupuji (dále jen dobrovolník)             </w:t>
      </w:r>
    </w:p>
    <w:p w14:paraId="262870E3" w14:textId="77777777" w:rsidR="00964EB5" w:rsidRPr="00F95D57" w:rsidRDefault="00964EB5" w:rsidP="00964EB5">
      <w:pPr>
        <w:pStyle w:val="Nzev"/>
        <w:spacing w:line="360" w:lineRule="auto"/>
        <w:jc w:val="both"/>
        <w:rPr>
          <w:rFonts w:ascii="Cambria" w:hAnsi="Cambria" w:cs="Arial"/>
          <w:b w:val="0"/>
          <w:bCs w:val="0"/>
          <w:sz w:val="22"/>
          <w:szCs w:val="20"/>
        </w:rPr>
      </w:pPr>
    </w:p>
    <w:p w14:paraId="40572391" w14:textId="77777777" w:rsidR="00964EB5" w:rsidRPr="00F95D57" w:rsidRDefault="00964EB5" w:rsidP="00964EB5">
      <w:pPr>
        <w:jc w:val="both"/>
        <w:rPr>
          <w:rFonts w:ascii="Cambria" w:hAnsi="Cambria" w:cs="Arial"/>
          <w:b/>
          <w:sz w:val="22"/>
          <w:szCs w:val="20"/>
        </w:rPr>
      </w:pPr>
      <w:r w:rsidRPr="00F95D57">
        <w:rPr>
          <w:rFonts w:ascii="Cambria" w:hAnsi="Cambria" w:cs="Arial"/>
          <w:b/>
          <w:sz w:val="22"/>
          <w:szCs w:val="20"/>
        </w:rPr>
        <w:t>Dobrovolník</w:t>
      </w:r>
    </w:p>
    <w:p w14:paraId="10196F9D" w14:textId="77777777" w:rsidR="00B4463B" w:rsidRPr="00F95D57" w:rsidRDefault="00B4463B" w:rsidP="00964EB5">
      <w:pPr>
        <w:jc w:val="both"/>
        <w:rPr>
          <w:rFonts w:ascii="Cambria" w:hAnsi="Cambria" w:cs="Arial"/>
          <w:sz w:val="22"/>
          <w:szCs w:val="20"/>
        </w:rPr>
      </w:pPr>
    </w:p>
    <w:p w14:paraId="0EF68D84" w14:textId="31A3E95D" w:rsidR="00964EB5" w:rsidRPr="00F95D57" w:rsidRDefault="00964EB5" w:rsidP="04B7D555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F95D57">
        <w:rPr>
          <w:rFonts w:ascii="Cambria" w:hAnsi="Cambria" w:cs="Arial"/>
          <w:sz w:val="22"/>
          <w:szCs w:val="22"/>
        </w:rPr>
        <w:t>Jméno a příjmení:</w:t>
      </w:r>
      <w:r w:rsidRPr="00F95D57">
        <w:rPr>
          <w:rFonts w:ascii="Cambria" w:hAnsi="Cambria" w:cs="Arial"/>
          <w:sz w:val="22"/>
          <w:szCs w:val="20"/>
        </w:rPr>
        <w:tab/>
      </w:r>
      <w:r w:rsidR="00B4463B" w:rsidRPr="00F95D57">
        <w:rPr>
          <w:rFonts w:ascii="Cambria" w:hAnsi="Cambria" w:cs="Arial"/>
          <w:sz w:val="22"/>
          <w:szCs w:val="22"/>
        </w:rPr>
        <w:t xml:space="preserve">  …………………………………………………………………………</w:t>
      </w:r>
      <w:proofErr w:type="gramStart"/>
      <w:r w:rsidR="00B4463B" w:rsidRPr="00F95D57">
        <w:rPr>
          <w:rFonts w:ascii="Cambria" w:hAnsi="Cambria" w:cs="Arial"/>
          <w:sz w:val="22"/>
          <w:szCs w:val="22"/>
        </w:rPr>
        <w:t>….........</w:t>
      </w:r>
      <w:r w:rsidR="00934EA4" w:rsidRPr="00F95D57">
        <w:rPr>
          <w:rFonts w:ascii="Cambria" w:hAnsi="Cambria" w:cs="Arial"/>
          <w:sz w:val="22"/>
          <w:szCs w:val="22"/>
        </w:rPr>
        <w:t>..</w:t>
      </w:r>
      <w:proofErr w:type="gramEnd"/>
    </w:p>
    <w:p w14:paraId="6505E379" w14:textId="1B467EB7" w:rsidR="00964EB5" w:rsidRPr="00F95D57" w:rsidRDefault="04B7D555" w:rsidP="04B7D555">
      <w:pPr>
        <w:spacing w:line="360" w:lineRule="auto"/>
        <w:rPr>
          <w:rFonts w:ascii="Cambria" w:hAnsi="Cambria" w:cs="Arial"/>
          <w:sz w:val="22"/>
          <w:szCs w:val="22"/>
        </w:rPr>
      </w:pPr>
      <w:r w:rsidRPr="04B7D555">
        <w:rPr>
          <w:rFonts w:ascii="Cambria" w:hAnsi="Cambria" w:cs="Arial"/>
          <w:sz w:val="22"/>
          <w:szCs w:val="22"/>
        </w:rPr>
        <w:t>Adresa trvalého bydliště: ….……………………………………………………………………</w:t>
      </w:r>
      <w:r w:rsidR="003337DA">
        <w:rPr>
          <w:rFonts w:ascii="Cambria" w:hAnsi="Cambria" w:cs="Arial"/>
          <w:sz w:val="22"/>
          <w:szCs w:val="22"/>
        </w:rPr>
        <w:t>…</w:t>
      </w:r>
      <w:proofErr w:type="gramStart"/>
      <w:r w:rsidR="003337DA">
        <w:rPr>
          <w:rFonts w:ascii="Cambria" w:hAnsi="Cambria" w:cs="Arial"/>
          <w:sz w:val="22"/>
          <w:szCs w:val="22"/>
        </w:rPr>
        <w:t>…...</w:t>
      </w:r>
      <w:r w:rsidRPr="04B7D555">
        <w:rPr>
          <w:rFonts w:ascii="Cambria" w:hAnsi="Cambria" w:cs="Arial"/>
          <w:sz w:val="22"/>
          <w:szCs w:val="22"/>
        </w:rPr>
        <w:t>...</w:t>
      </w:r>
      <w:proofErr w:type="gramEnd"/>
    </w:p>
    <w:p w14:paraId="286CEA4F" w14:textId="77777777" w:rsidR="00964EB5" w:rsidRPr="00F95D57" w:rsidRDefault="00964EB5" w:rsidP="00E3646A">
      <w:pPr>
        <w:spacing w:line="360" w:lineRule="auto"/>
        <w:jc w:val="both"/>
        <w:rPr>
          <w:rFonts w:ascii="Cambria" w:hAnsi="Cambria" w:cs="Arial"/>
          <w:sz w:val="22"/>
          <w:szCs w:val="20"/>
        </w:rPr>
      </w:pPr>
      <w:r w:rsidRPr="00F95D57">
        <w:rPr>
          <w:rFonts w:ascii="Cambria" w:hAnsi="Cambria" w:cs="Arial"/>
          <w:sz w:val="22"/>
          <w:szCs w:val="20"/>
        </w:rPr>
        <w:t>Datum narození:</w:t>
      </w:r>
      <w:r w:rsidRPr="00F95D57">
        <w:rPr>
          <w:rFonts w:ascii="Cambria" w:hAnsi="Cambria" w:cs="Arial"/>
          <w:sz w:val="22"/>
          <w:szCs w:val="20"/>
        </w:rPr>
        <w:tab/>
      </w:r>
      <w:r w:rsidR="00B4463B" w:rsidRPr="00F95D57">
        <w:rPr>
          <w:rFonts w:ascii="Cambria" w:hAnsi="Cambria" w:cs="Arial"/>
          <w:sz w:val="22"/>
          <w:szCs w:val="20"/>
        </w:rPr>
        <w:t xml:space="preserve">  </w:t>
      </w:r>
      <w:r w:rsidRPr="00F95D57">
        <w:rPr>
          <w:rFonts w:ascii="Cambria" w:hAnsi="Cambria" w:cs="Arial"/>
          <w:sz w:val="22"/>
          <w:szCs w:val="20"/>
        </w:rPr>
        <w:t>……………………………</w:t>
      </w:r>
    </w:p>
    <w:p w14:paraId="09AAF6DD" w14:textId="77777777" w:rsidR="00964EB5" w:rsidRPr="00F95D57" w:rsidRDefault="00964EB5" w:rsidP="00964EB5">
      <w:pPr>
        <w:pStyle w:val="Nzev"/>
        <w:spacing w:line="360" w:lineRule="auto"/>
        <w:jc w:val="both"/>
        <w:rPr>
          <w:rFonts w:ascii="Cambria" w:hAnsi="Cambria" w:cs="Arial"/>
          <w:b w:val="0"/>
          <w:bCs w:val="0"/>
          <w:sz w:val="22"/>
          <w:szCs w:val="20"/>
        </w:rPr>
      </w:pPr>
    </w:p>
    <w:p w14:paraId="44B44688" w14:textId="77777777" w:rsidR="00964EB5" w:rsidRPr="00F95D57" w:rsidRDefault="00964EB5" w:rsidP="00964EB5">
      <w:pPr>
        <w:pStyle w:val="Nzev"/>
        <w:spacing w:line="360" w:lineRule="auto"/>
        <w:jc w:val="both"/>
        <w:rPr>
          <w:rFonts w:ascii="Cambria" w:hAnsi="Cambria" w:cs="Arial"/>
          <w:b w:val="0"/>
          <w:bCs w:val="0"/>
          <w:sz w:val="22"/>
          <w:szCs w:val="20"/>
        </w:rPr>
      </w:pPr>
      <w:r w:rsidRPr="00F95D57">
        <w:rPr>
          <w:rFonts w:ascii="Cambria" w:hAnsi="Cambria" w:cs="Arial"/>
          <w:b w:val="0"/>
          <w:bCs w:val="0"/>
          <w:sz w:val="22"/>
          <w:szCs w:val="20"/>
        </w:rPr>
        <w:t>vykonávala činnost dobrovolného pracovníka projektu Manželská setkání zřízeného organizací</w:t>
      </w:r>
    </w:p>
    <w:p w14:paraId="4FFC9EE6" w14:textId="77777777" w:rsidR="00964EB5" w:rsidRPr="00F95D57" w:rsidRDefault="00964EB5" w:rsidP="00964EB5">
      <w:pPr>
        <w:pStyle w:val="Nadpis1"/>
        <w:rPr>
          <w:rFonts w:ascii="Cambria" w:hAnsi="Cambria" w:cs="Arial"/>
          <w:sz w:val="22"/>
          <w:szCs w:val="20"/>
        </w:rPr>
      </w:pPr>
      <w:r w:rsidRPr="00F95D57">
        <w:rPr>
          <w:rFonts w:ascii="Cambria" w:hAnsi="Cambria" w:cs="Arial"/>
          <w:sz w:val="22"/>
          <w:szCs w:val="20"/>
        </w:rPr>
        <w:t>Cent</w:t>
      </w:r>
      <w:r w:rsidR="002561CD">
        <w:rPr>
          <w:rFonts w:ascii="Cambria" w:hAnsi="Cambria" w:cs="Arial"/>
          <w:sz w:val="22"/>
          <w:szCs w:val="20"/>
        </w:rPr>
        <w:t xml:space="preserve">rum pro rodinu a sociální </w:t>
      </w:r>
      <w:proofErr w:type="gramStart"/>
      <w:r w:rsidR="002561CD">
        <w:rPr>
          <w:rFonts w:ascii="Cambria" w:hAnsi="Cambria" w:cs="Arial"/>
          <w:sz w:val="22"/>
          <w:szCs w:val="20"/>
        </w:rPr>
        <w:t xml:space="preserve">péči </w:t>
      </w:r>
      <w:proofErr w:type="spellStart"/>
      <w:r w:rsidR="002561CD">
        <w:rPr>
          <w:rFonts w:ascii="Cambria" w:hAnsi="Cambria" w:cs="Arial"/>
          <w:sz w:val="22"/>
          <w:szCs w:val="20"/>
        </w:rPr>
        <w:t>z</w:t>
      </w:r>
      <w:r w:rsidRPr="00F95D57">
        <w:rPr>
          <w:rFonts w:ascii="Cambria" w:hAnsi="Cambria" w:cs="Arial"/>
          <w:sz w:val="22"/>
          <w:szCs w:val="20"/>
        </w:rPr>
        <w:t>.s</w:t>
      </w:r>
      <w:proofErr w:type="spellEnd"/>
      <w:r w:rsidRPr="00F95D57">
        <w:rPr>
          <w:rFonts w:ascii="Cambria" w:hAnsi="Cambria" w:cs="Arial"/>
          <w:sz w:val="22"/>
          <w:szCs w:val="20"/>
        </w:rPr>
        <w:t>.</w:t>
      </w:r>
      <w:proofErr w:type="gramEnd"/>
    </w:p>
    <w:p w14:paraId="2D875842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  <w:r w:rsidRPr="00F95D57">
        <w:rPr>
          <w:rFonts w:ascii="Cambria" w:hAnsi="Cambria" w:cs="Arial"/>
          <w:sz w:val="22"/>
          <w:szCs w:val="20"/>
        </w:rPr>
        <w:t xml:space="preserve">se sídlem Kostelní nám. </w:t>
      </w:r>
      <w:r w:rsidR="00934EA4" w:rsidRPr="00F95D57">
        <w:rPr>
          <w:rFonts w:ascii="Cambria" w:hAnsi="Cambria" w:cs="Arial"/>
          <w:sz w:val="22"/>
          <w:szCs w:val="20"/>
        </w:rPr>
        <w:t>3</w:t>
      </w:r>
      <w:r w:rsidRPr="00F95D57">
        <w:rPr>
          <w:rFonts w:ascii="Cambria" w:hAnsi="Cambria" w:cs="Arial"/>
          <w:sz w:val="22"/>
          <w:szCs w:val="20"/>
        </w:rPr>
        <w:t>1</w:t>
      </w:r>
      <w:r w:rsidR="00934EA4" w:rsidRPr="00F95D57">
        <w:rPr>
          <w:rFonts w:ascii="Cambria" w:hAnsi="Cambria" w:cs="Arial"/>
          <w:sz w:val="22"/>
          <w:szCs w:val="20"/>
        </w:rPr>
        <w:t>72/1</w:t>
      </w:r>
      <w:r w:rsidRPr="00F95D57">
        <w:rPr>
          <w:rFonts w:ascii="Cambria" w:hAnsi="Cambria" w:cs="Arial"/>
          <w:sz w:val="22"/>
          <w:szCs w:val="20"/>
        </w:rPr>
        <w:t>, 728 02 Ostrava 1</w:t>
      </w:r>
    </w:p>
    <w:p w14:paraId="41DA550C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</w:p>
    <w:p w14:paraId="0CAB36B4" w14:textId="77777777" w:rsidR="00964EB5" w:rsidRPr="00F95D57" w:rsidRDefault="00934EA4" w:rsidP="00964EB5">
      <w:pPr>
        <w:jc w:val="both"/>
        <w:rPr>
          <w:rFonts w:ascii="Cambria" w:hAnsi="Cambria" w:cs="Arial"/>
          <w:sz w:val="22"/>
          <w:szCs w:val="20"/>
        </w:rPr>
      </w:pPr>
      <w:r w:rsidRPr="00F95D57">
        <w:rPr>
          <w:rFonts w:ascii="Cambria" w:hAnsi="Cambria" w:cs="Arial"/>
          <w:sz w:val="22"/>
          <w:szCs w:val="20"/>
        </w:rPr>
        <w:t>Prohlašuji, že jsem se seznámil/</w:t>
      </w:r>
      <w:r w:rsidR="00964EB5" w:rsidRPr="00F95D57">
        <w:rPr>
          <w:rFonts w:ascii="Cambria" w:hAnsi="Cambria" w:cs="Arial"/>
          <w:sz w:val="22"/>
          <w:szCs w:val="20"/>
        </w:rPr>
        <w:t>a</w:t>
      </w:r>
      <w:r w:rsidR="00E3646A" w:rsidRPr="00F95D57">
        <w:rPr>
          <w:rFonts w:ascii="Cambria" w:hAnsi="Cambria" w:cs="Arial"/>
          <w:sz w:val="22"/>
          <w:szCs w:val="20"/>
        </w:rPr>
        <w:t xml:space="preserve"> </w:t>
      </w:r>
      <w:proofErr w:type="spellStart"/>
      <w:r w:rsidR="00964EB5" w:rsidRPr="00F95D57">
        <w:rPr>
          <w:rFonts w:ascii="Cambria" w:hAnsi="Cambria" w:cs="Arial"/>
          <w:sz w:val="22"/>
          <w:szCs w:val="20"/>
        </w:rPr>
        <w:t>a</w:t>
      </w:r>
      <w:proofErr w:type="spellEnd"/>
      <w:r w:rsidR="00E3646A" w:rsidRPr="00F95D57">
        <w:rPr>
          <w:rFonts w:ascii="Cambria" w:hAnsi="Cambria" w:cs="Arial"/>
          <w:sz w:val="22"/>
          <w:szCs w:val="20"/>
        </w:rPr>
        <w:t xml:space="preserve"> </w:t>
      </w:r>
      <w:r w:rsidR="00964EB5" w:rsidRPr="00F95D57">
        <w:rPr>
          <w:rFonts w:ascii="Cambria" w:hAnsi="Cambria" w:cs="Arial"/>
          <w:sz w:val="22"/>
          <w:szCs w:val="20"/>
        </w:rPr>
        <w:t>souhlasím s celým zněním Smlouvy o výkonu dobrovolnické činnosti.</w:t>
      </w:r>
    </w:p>
    <w:p w14:paraId="5D7F0360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  <w:r w:rsidRPr="00F95D57">
        <w:rPr>
          <w:rFonts w:ascii="Cambria" w:hAnsi="Cambria" w:cs="Arial"/>
          <w:sz w:val="22"/>
          <w:szCs w:val="20"/>
        </w:rPr>
        <w:t>Dále prohlašuji, že mi není známa žádná skutečnost, která by mohla být překážkou pro výkon dobrovolnické činnosti osoby mi svěřené v projektu Manželská setkání.</w:t>
      </w:r>
    </w:p>
    <w:p w14:paraId="7A9A6715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</w:p>
    <w:p w14:paraId="3C6F165E" w14:textId="77777777" w:rsidR="00B4463B" w:rsidRPr="00F95D57" w:rsidRDefault="00B4463B" w:rsidP="00964EB5">
      <w:pPr>
        <w:jc w:val="both"/>
        <w:rPr>
          <w:rFonts w:ascii="Cambria" w:hAnsi="Cambria" w:cs="Arial"/>
          <w:sz w:val="22"/>
          <w:szCs w:val="20"/>
        </w:rPr>
      </w:pPr>
    </w:p>
    <w:p w14:paraId="08ED7E3B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</w:p>
    <w:p w14:paraId="6100BF1B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  <w:r w:rsidRPr="00F95D57">
        <w:rPr>
          <w:rFonts w:ascii="Cambria" w:hAnsi="Cambria" w:cs="Arial"/>
          <w:sz w:val="22"/>
          <w:szCs w:val="20"/>
        </w:rPr>
        <w:t xml:space="preserve">V </w:t>
      </w:r>
      <w:r w:rsidRPr="00F95D57">
        <w:rPr>
          <w:rFonts w:ascii="Cambria" w:hAnsi="Cambria" w:cs="Arial"/>
          <w:sz w:val="22"/>
          <w:szCs w:val="20"/>
        </w:rPr>
        <w:tab/>
        <w:t>……</w:t>
      </w:r>
      <w:proofErr w:type="gramStart"/>
      <w:r w:rsidRPr="00F95D57">
        <w:rPr>
          <w:rFonts w:ascii="Cambria" w:hAnsi="Cambria" w:cs="Arial"/>
          <w:sz w:val="22"/>
          <w:szCs w:val="20"/>
        </w:rPr>
        <w:t>…..…</w:t>
      </w:r>
      <w:proofErr w:type="gramEnd"/>
      <w:r w:rsidRPr="00F95D57">
        <w:rPr>
          <w:rFonts w:ascii="Cambria" w:hAnsi="Cambria" w:cs="Arial"/>
          <w:sz w:val="22"/>
          <w:szCs w:val="20"/>
        </w:rPr>
        <w:t>…………………..</w:t>
      </w:r>
    </w:p>
    <w:p w14:paraId="12EFDE97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</w:p>
    <w:p w14:paraId="11FE8DE4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</w:p>
    <w:p w14:paraId="2F77278F" w14:textId="77777777" w:rsidR="00B4463B" w:rsidRPr="00F95D57" w:rsidRDefault="00B4463B" w:rsidP="00964EB5">
      <w:pPr>
        <w:jc w:val="both"/>
        <w:rPr>
          <w:rFonts w:ascii="Cambria" w:hAnsi="Cambria" w:cs="Arial"/>
          <w:sz w:val="22"/>
          <w:szCs w:val="20"/>
        </w:rPr>
      </w:pPr>
    </w:p>
    <w:p w14:paraId="4FCAEFC5" w14:textId="17A8770B" w:rsidR="00964EB5" w:rsidRPr="00F95D57" w:rsidRDefault="00964EB5" w:rsidP="04B7D555">
      <w:pPr>
        <w:jc w:val="both"/>
        <w:rPr>
          <w:rFonts w:ascii="Cambria" w:hAnsi="Cambria" w:cs="Arial"/>
          <w:sz w:val="22"/>
          <w:szCs w:val="22"/>
        </w:rPr>
      </w:pPr>
      <w:r w:rsidRPr="00F95D57">
        <w:rPr>
          <w:rFonts w:ascii="Cambria" w:hAnsi="Cambria" w:cs="Arial"/>
          <w:sz w:val="22"/>
          <w:szCs w:val="22"/>
        </w:rPr>
        <w:t xml:space="preserve">Dne </w:t>
      </w:r>
      <w:r w:rsidRPr="00F95D57">
        <w:rPr>
          <w:rFonts w:ascii="Cambria" w:hAnsi="Cambria" w:cs="Arial"/>
          <w:sz w:val="22"/>
          <w:szCs w:val="20"/>
        </w:rPr>
        <w:tab/>
      </w:r>
      <w:r w:rsidRPr="00F95D57">
        <w:rPr>
          <w:rFonts w:ascii="Cambria" w:hAnsi="Cambria" w:cs="Arial"/>
          <w:sz w:val="22"/>
          <w:szCs w:val="22"/>
        </w:rPr>
        <w:t xml:space="preserve">……………………………….                     </w:t>
      </w:r>
    </w:p>
    <w:p w14:paraId="0EA35D0D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</w:p>
    <w:p w14:paraId="040AF8AA" w14:textId="77777777" w:rsidR="00964EB5" w:rsidRPr="00F95D57" w:rsidRDefault="00964EB5" w:rsidP="00964EB5">
      <w:pPr>
        <w:jc w:val="both"/>
        <w:rPr>
          <w:rFonts w:ascii="Cambria" w:hAnsi="Cambria" w:cs="Arial"/>
          <w:sz w:val="22"/>
          <w:szCs w:val="20"/>
        </w:rPr>
      </w:pPr>
    </w:p>
    <w:p w14:paraId="5020AF27" w14:textId="77777777" w:rsidR="00B4463B" w:rsidRPr="00F95D57" w:rsidRDefault="00B4463B" w:rsidP="00964EB5">
      <w:pPr>
        <w:jc w:val="both"/>
        <w:rPr>
          <w:rFonts w:ascii="Cambria" w:hAnsi="Cambria" w:cs="Arial"/>
          <w:sz w:val="22"/>
          <w:szCs w:val="20"/>
        </w:rPr>
      </w:pPr>
    </w:p>
    <w:p w14:paraId="29264A7A" w14:textId="5C5718D9" w:rsidR="00964EB5" w:rsidRPr="00F95D57" w:rsidRDefault="00964EB5" w:rsidP="04B7D555">
      <w:pPr>
        <w:jc w:val="both"/>
        <w:rPr>
          <w:rFonts w:ascii="Cambria" w:hAnsi="Cambria" w:cs="Arial"/>
          <w:sz w:val="22"/>
          <w:szCs w:val="22"/>
        </w:rPr>
      </w:pPr>
      <w:r w:rsidRPr="00F95D57">
        <w:rPr>
          <w:rFonts w:ascii="Cambria" w:hAnsi="Cambria" w:cs="Arial"/>
          <w:sz w:val="22"/>
          <w:szCs w:val="22"/>
        </w:rPr>
        <w:t xml:space="preserve">Podpis zákonného zástupce  </w:t>
      </w:r>
      <w:r w:rsidRPr="00F95D57">
        <w:rPr>
          <w:rFonts w:ascii="Cambria" w:hAnsi="Cambria" w:cs="Arial"/>
          <w:sz w:val="22"/>
          <w:szCs w:val="20"/>
        </w:rPr>
        <w:tab/>
      </w:r>
      <w:r w:rsidRPr="00F95D57">
        <w:rPr>
          <w:rFonts w:ascii="Cambria" w:hAnsi="Cambria" w:cs="Arial"/>
          <w:sz w:val="22"/>
          <w:szCs w:val="22"/>
        </w:rPr>
        <w:t>………………………………</w:t>
      </w:r>
      <w:r w:rsidR="000D385C" w:rsidRPr="00F95D57">
        <w:rPr>
          <w:rFonts w:ascii="Cambria" w:hAnsi="Cambria" w:cs="Arial"/>
          <w:sz w:val="22"/>
          <w:szCs w:val="22"/>
        </w:rPr>
        <w:t>…</w:t>
      </w:r>
      <w:proofErr w:type="gramStart"/>
      <w:r w:rsidR="000D385C" w:rsidRPr="00F95D57">
        <w:rPr>
          <w:rFonts w:ascii="Cambria" w:hAnsi="Cambria" w:cs="Arial"/>
          <w:sz w:val="22"/>
          <w:szCs w:val="22"/>
        </w:rPr>
        <w:t>…..</w:t>
      </w:r>
      <w:proofErr w:type="gramEnd"/>
    </w:p>
    <w:sectPr w:rsidR="00964EB5" w:rsidRPr="00F95D57" w:rsidSect="000B56A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E71CC" w14:textId="77777777" w:rsidR="00B15984" w:rsidRDefault="00B15984">
      <w:r>
        <w:separator/>
      </w:r>
    </w:p>
  </w:endnote>
  <w:endnote w:type="continuationSeparator" w:id="0">
    <w:p w14:paraId="7FF48B5B" w14:textId="77777777" w:rsidR="00B15984" w:rsidRDefault="00B15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C33DB1" w14:textId="77777777" w:rsidR="000B56AB" w:rsidRDefault="0031032A" w:rsidP="000B56AB">
    <w:pPr>
      <w:pStyle w:val="Zpat"/>
      <w:jc w:val="right"/>
      <w:rPr>
        <w:rFonts w:ascii="Arial" w:hAnsi="Arial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35F788A9" wp14:editId="07777777">
              <wp:simplePos x="0" y="0"/>
              <wp:positionH relativeFrom="column">
                <wp:posOffset>-109220</wp:posOffset>
              </wp:positionH>
              <wp:positionV relativeFrom="paragraph">
                <wp:posOffset>139700</wp:posOffset>
              </wp:positionV>
              <wp:extent cx="1752600" cy="552450"/>
              <wp:effectExtent l="0" t="0" r="4445" b="3175"/>
              <wp:wrapNone/>
              <wp:docPr id="10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5FA652" w14:textId="77777777" w:rsidR="00EB70DD" w:rsidRPr="001A574C" w:rsidRDefault="00EB70DD" w:rsidP="00EB70DD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Centrum pro rodinu a sociální péči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sz w:val="14"/>
                              <w:szCs w:val="14"/>
                            </w:rPr>
                            <w:t>o.s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>.</w:t>
                          </w:r>
                          <w:proofErr w:type="gramEnd"/>
                        </w:p>
                        <w:p w14:paraId="08CBD4C5" w14:textId="77777777" w:rsidR="00EB70DD" w:rsidRPr="001A574C" w:rsidRDefault="00EB70DD" w:rsidP="00EB70DD">
                          <w:pPr>
                            <w:rPr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sz w:val="14"/>
                              <w:szCs w:val="14"/>
                            </w:rPr>
                            <w:t>Kostelní  nám.</w:t>
                          </w:r>
                          <w:proofErr w:type="gramEnd"/>
                          <w:r>
                            <w:rPr>
                              <w:sz w:val="14"/>
                              <w:szCs w:val="14"/>
                            </w:rPr>
                            <w:t xml:space="preserve"> 1</w:t>
                          </w:r>
                        </w:p>
                        <w:p w14:paraId="64A8D957" w14:textId="77777777" w:rsidR="00EB70DD" w:rsidRPr="001A574C" w:rsidRDefault="00EB70DD" w:rsidP="00EB70DD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728 02 Ostrava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339DD36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style="position:absolute;left:0;text-align:left;margin-left:-8.6pt;margin-top:11pt;width:138pt;height:4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0XjuQIAAMI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">
              <v:textbox>
                <w:txbxContent>
                  <w:p w:rsidRPr="001A574C" w:rsidR="00EB70DD" w:rsidP="00EB70DD" w:rsidRDefault="00EB70DD" w14:paraId="1DE300D6" wp14:textId="77777777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Centrum pro rodinu a sociální péči</w:t>
                    </w:r>
                    <w:r>
                      <w:rPr>
                        <w:sz w:val="14"/>
                        <w:szCs w:val="14"/>
                      </w:rPr>
                      <w:t xml:space="preserve"> o.s.</w:t>
                    </w:r>
                  </w:p>
                  <w:p w:rsidRPr="001A574C" w:rsidR="00EB70DD" w:rsidP="00EB70DD" w:rsidRDefault="00EB70DD" w14:paraId="2A933681" wp14:textId="77777777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Kostelní  nám. 1</w:t>
                    </w:r>
                  </w:p>
                  <w:p w:rsidRPr="001A574C" w:rsidR="00EB70DD" w:rsidP="00EB70DD" w:rsidRDefault="00EB70DD" w14:paraId="2855D31A" wp14:textId="77777777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728 02 Ostrava 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7E8C9A0" wp14:editId="07777777">
              <wp:simplePos x="0" y="0"/>
              <wp:positionH relativeFrom="column">
                <wp:posOffset>-67310</wp:posOffset>
              </wp:positionH>
              <wp:positionV relativeFrom="paragraph">
                <wp:posOffset>-95885</wp:posOffset>
              </wp:positionV>
              <wp:extent cx="6096000" cy="333375"/>
              <wp:effectExtent l="0" t="0" r="635" b="635"/>
              <wp:wrapNone/>
              <wp:docPr id="9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A01A8" w14:textId="77777777" w:rsidR="00EB70DD" w:rsidRPr="00166D33" w:rsidRDefault="00EB70DD" w:rsidP="00EB70DD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Činnost Centra</w:t>
                          </w:r>
                          <w:r w:rsidRPr="00166D33">
                            <w:rPr>
                              <w:sz w:val="18"/>
                              <w:szCs w:val="18"/>
                            </w:rPr>
                            <w:t xml:space="preserve"> pro rodinu a sociální péči </w:t>
                          </w:r>
                          <w:proofErr w:type="spellStart"/>
                          <w:proofErr w:type="gramStart"/>
                          <w:r w:rsidRPr="00166D33">
                            <w:rPr>
                              <w:sz w:val="18"/>
                              <w:szCs w:val="18"/>
                            </w:rPr>
                            <w:t>o.s</w:t>
                          </w:r>
                          <w:proofErr w:type="spellEnd"/>
                          <w:r w:rsidRPr="00166D33">
                            <w:rPr>
                              <w:sz w:val="18"/>
                              <w:szCs w:val="18"/>
                            </w:rPr>
                            <w:t>.</w:t>
                          </w:r>
                          <w:proofErr w:type="gramEnd"/>
                          <w:r>
                            <w:rPr>
                              <w:sz w:val="18"/>
                              <w:szCs w:val="18"/>
                            </w:rPr>
                            <w:t xml:space="preserve"> je podporována statutárním městem Ostrava, Moravskoslezským krajem a MPSV.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1E0791A7">
            <v:shape id="Text Box 24" style="position:absolute;left:0;text-align:left;margin-left:-5.3pt;margin-top:-7.55pt;width:480pt;height:2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1aruQIAAME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">
              <v:textbox>
                <w:txbxContent>
                  <w:p w:rsidRPr="00166D33" w:rsidR="00EB70DD" w:rsidP="00EB70DD" w:rsidRDefault="00EB70DD" w14:paraId="06FE1698" wp14:textId="77777777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Činnost Centra</w:t>
                    </w:r>
                    <w:r w:rsidRPr="00166D33">
                      <w:rPr>
                        <w:sz w:val="18"/>
                        <w:szCs w:val="18"/>
                      </w:rPr>
                      <w:t xml:space="preserve"> pro rodinu a sociální péči o.s.</w:t>
                    </w:r>
                    <w:r>
                      <w:rPr>
                        <w:sz w:val="18"/>
                        <w:szCs w:val="18"/>
                      </w:rPr>
                      <w:t xml:space="preserve"> je podporována statutárním městem Ostrava, Moravskoslezským krajem a MPSV.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9B32961" wp14:editId="07777777">
              <wp:simplePos x="0" y="0"/>
              <wp:positionH relativeFrom="column">
                <wp:posOffset>3646805</wp:posOffset>
              </wp:positionH>
              <wp:positionV relativeFrom="paragraph">
                <wp:posOffset>136525</wp:posOffset>
              </wp:positionV>
              <wp:extent cx="2495550" cy="533400"/>
              <wp:effectExtent l="0" t="3175" r="1270" b="0"/>
              <wp:wrapNone/>
              <wp:docPr id="8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E12FA" w14:textId="77777777" w:rsidR="00FC6BB3" w:rsidRPr="001A574C" w:rsidRDefault="00FC6BB3" w:rsidP="00FC6BB3">
                          <w:pPr>
                            <w:tabs>
                              <w:tab w:val="left" w:pos="1134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IČ</w:t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: 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>48804517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  <w:t>DIČ: CZ 48804517</w:t>
                          </w:r>
                        </w:p>
                        <w:p w14:paraId="6103BB19" w14:textId="77777777" w:rsidR="00FC6BB3" w:rsidRPr="001A574C" w:rsidRDefault="00FC6BB3" w:rsidP="00FC6BB3">
                          <w:pPr>
                            <w:tabs>
                              <w:tab w:val="left" w:pos="1134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Registrace: 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>Rejstřík MV ČR VS/1-20 384/93-R</w:t>
                          </w:r>
                        </w:p>
                        <w:p w14:paraId="08703067" w14:textId="77777777" w:rsidR="00FC6BB3" w:rsidRPr="001A574C" w:rsidRDefault="00FC6BB3" w:rsidP="00FC6BB3">
                          <w:pPr>
                            <w:pStyle w:val="Zpat"/>
                            <w:tabs>
                              <w:tab w:val="left" w:pos="0"/>
                              <w:tab w:val="left" w:pos="1134"/>
                              <w:tab w:val="left" w:pos="1276"/>
                              <w:tab w:val="left" w:pos="7230"/>
                            </w:tabs>
                            <w:ind w:left="5955" w:hanging="5955"/>
                            <w:rPr>
                              <w:sz w:val="16"/>
                              <w:szCs w:val="16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Bankovní spojení: 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  <w:t>ČS</w:t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 Ostrava </w:t>
                          </w:r>
                          <w:proofErr w:type="spellStart"/>
                          <w:proofErr w:type="gramStart"/>
                          <w:r w:rsidRPr="001A574C">
                            <w:rPr>
                              <w:sz w:val="14"/>
                              <w:szCs w:val="14"/>
                            </w:rPr>
                            <w:t>č.ú</w:t>
                          </w:r>
                          <w:proofErr w:type="spellEnd"/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.: </w:t>
                          </w:r>
                          <w:r>
                            <w:rPr>
                              <w:sz w:val="14"/>
                              <w:szCs w:val="14"/>
                            </w:rPr>
                            <w:t>1660723399/0800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18BC2E90">
            <v:shape id="Text Box 22" style="position:absolute;left:0;text-align:left;margin-left:287.15pt;margin-top:10.75pt;width:196.5pt;height:4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">
              <v:textbox>
                <w:txbxContent>
                  <w:p w:rsidRPr="001A574C" w:rsidR="00FC6BB3" w:rsidP="00FC6BB3" w:rsidRDefault="00FC6BB3" w14:paraId="115F882A" wp14:textId="77777777">
                    <w:pPr>
                      <w:tabs>
                        <w:tab w:val="left" w:pos="1134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IČ</w:t>
                    </w:r>
                    <w:r w:rsidRPr="001A574C">
                      <w:rPr>
                        <w:sz w:val="14"/>
                        <w:szCs w:val="14"/>
                      </w:rPr>
                      <w:t xml:space="preserve">: 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r w:rsidRPr="001A574C">
                      <w:rPr>
                        <w:sz w:val="14"/>
                        <w:szCs w:val="14"/>
                      </w:rPr>
                      <w:t>48804517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r>
                      <w:rPr>
                        <w:sz w:val="14"/>
                        <w:szCs w:val="14"/>
                      </w:rPr>
                      <w:t>DIČ: CZ 48804517</w:t>
                    </w:r>
                  </w:p>
                  <w:p w:rsidRPr="001A574C" w:rsidR="00FC6BB3" w:rsidP="00FC6BB3" w:rsidRDefault="00FC6BB3" w14:paraId="0B3D92EC" wp14:textId="77777777">
                    <w:pPr>
                      <w:tabs>
                        <w:tab w:val="left" w:pos="1134"/>
                      </w:tabs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Registrace: 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r w:rsidRPr="001A574C">
                      <w:rPr>
                        <w:sz w:val="14"/>
                        <w:szCs w:val="14"/>
                      </w:rPr>
                      <w:t>Rejstřík MV ČR VS/1-20 384/93-R</w:t>
                    </w:r>
                  </w:p>
                  <w:p w:rsidRPr="001A574C" w:rsidR="00FC6BB3" w:rsidP="00FC6BB3" w:rsidRDefault="00FC6BB3" w14:paraId="40888E46" wp14:textId="77777777">
                    <w:pPr>
                      <w:pStyle w:val="Zpat"/>
                      <w:tabs>
                        <w:tab w:val="left" w:pos="0"/>
                        <w:tab w:val="left" w:pos="1134"/>
                        <w:tab w:val="left" w:pos="1276"/>
                        <w:tab w:val="left" w:pos="7230"/>
                      </w:tabs>
                      <w:ind w:left="5955" w:hanging="5955"/>
                      <w:rPr>
                        <w:sz w:val="16"/>
                        <w:szCs w:val="16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Bankovní spojení: 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r>
                      <w:rPr>
                        <w:sz w:val="14"/>
                        <w:szCs w:val="14"/>
                      </w:rPr>
                      <w:t>ČS</w:t>
                    </w:r>
                    <w:r w:rsidRPr="001A574C">
                      <w:rPr>
                        <w:sz w:val="14"/>
                        <w:szCs w:val="14"/>
                      </w:rPr>
                      <w:t xml:space="preserve"> Ostrava </w:t>
                    </w:r>
                    <w:proofErr w:type="spellStart"/>
                    <w:r w:rsidRPr="001A574C">
                      <w:rPr>
                        <w:sz w:val="14"/>
                        <w:szCs w:val="14"/>
                      </w:rPr>
                      <w:t>č.ú</w:t>
                    </w:r>
                    <w:proofErr w:type="spellEnd"/>
                    <w:r w:rsidRPr="001A574C">
                      <w:rPr>
                        <w:sz w:val="14"/>
                        <w:szCs w:val="14"/>
                      </w:rPr>
                      <w:t xml:space="preserve">.: </w:t>
                    </w:r>
                    <w:r>
                      <w:rPr>
                        <w:sz w:val="14"/>
                        <w:szCs w:val="14"/>
                      </w:rPr>
                      <w:t>1660723399/0800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9860865" wp14:editId="07777777">
              <wp:simplePos x="0" y="0"/>
              <wp:positionH relativeFrom="column">
                <wp:posOffset>-42545</wp:posOffset>
              </wp:positionH>
              <wp:positionV relativeFrom="paragraph">
                <wp:posOffset>118745</wp:posOffset>
              </wp:positionV>
              <wp:extent cx="5819775" cy="0"/>
              <wp:effectExtent l="5080" t="13970" r="13970" b="5080"/>
              <wp:wrapNone/>
              <wp:docPr id="7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2F522B2C">
            <v:line id="Line 17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3.35pt,9.35pt" to="454.9pt,9.35pt" w14:anchorId="69618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cfoEwIAACk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"/>
          </w:pict>
        </mc:Fallback>
      </mc:AlternateContent>
    </w:r>
  </w:p>
  <w:p w14:paraId="2F18C24B" w14:textId="77777777" w:rsidR="000B56AB" w:rsidRPr="003C6D07" w:rsidRDefault="0031032A" w:rsidP="000B56AB">
    <w:pPr>
      <w:pStyle w:val="Zpat"/>
      <w:jc w:val="right"/>
      <w:rPr>
        <w:rFonts w:ascii="Arial" w:hAnsi="Arial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642F2D4" wp14:editId="07777777">
              <wp:simplePos x="0" y="0"/>
              <wp:positionH relativeFrom="column">
                <wp:posOffset>1983105</wp:posOffset>
              </wp:positionH>
              <wp:positionV relativeFrom="paragraph">
                <wp:posOffset>3175</wp:posOffset>
              </wp:positionV>
              <wp:extent cx="1562100" cy="552450"/>
              <wp:effectExtent l="1905" t="3175" r="0" b="0"/>
              <wp:wrapNone/>
              <wp:docPr id="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4D1831" w14:textId="77777777" w:rsidR="00EB70DD" w:rsidRDefault="00EB70DD" w:rsidP="00EB70DD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tel.:        + 420</w:t>
                          </w:r>
                          <w:r>
                            <w:rPr>
                              <w:sz w:val="14"/>
                              <w:szCs w:val="14"/>
                            </w:rPr>
                            <w:t> </w:t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>5</w:t>
                          </w:r>
                          <w:r>
                            <w:rPr>
                              <w:sz w:val="14"/>
                              <w:szCs w:val="14"/>
                            </w:rPr>
                            <w:t>96 116 522, linka 232</w:t>
                          </w:r>
                        </w:p>
                        <w:p w14:paraId="70988A2A" w14:textId="77777777" w:rsidR="00EB70DD" w:rsidRPr="001A574C" w:rsidRDefault="00EB70DD" w:rsidP="00EB70DD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e-mail:   </w:t>
                          </w:r>
                          <w:r w:rsidR="0052165C">
                            <w:rPr>
                              <w:sz w:val="14"/>
                              <w:szCs w:val="14"/>
                            </w:rPr>
                            <w:t>cpr@prorodiny</w:t>
                          </w:r>
                          <w:r w:rsidRPr="006C7817">
                            <w:rPr>
                              <w:sz w:val="14"/>
                              <w:szCs w:val="14"/>
                            </w:rPr>
                            <w:t>.cz</w:t>
                          </w:r>
                        </w:p>
                        <w:p w14:paraId="4E516C10" w14:textId="77777777" w:rsidR="00EB70DD" w:rsidRPr="001A574C" w:rsidRDefault="00EB70DD" w:rsidP="00EB70DD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internet: www.prorodiny.cz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6F56AFF8">
            <v:shape id="Text Box 26" style="position:absolute;left:0;text-align:left;margin-left:156.15pt;margin-top:.25pt;width:123pt;height:43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EDUuQIAAME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">
              <v:textbox>
                <w:txbxContent>
                  <w:p w:rsidR="00EB70DD" w:rsidP="00EB70DD" w:rsidRDefault="00EB70DD" w14:paraId="1353143D" wp14:textId="77777777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tel.:        + 420</w:t>
                    </w:r>
                    <w:r>
                      <w:rPr>
                        <w:sz w:val="14"/>
                        <w:szCs w:val="14"/>
                      </w:rPr>
                      <w:t> </w:t>
                    </w:r>
                    <w:r w:rsidRPr="001A574C">
                      <w:rPr>
                        <w:sz w:val="14"/>
                        <w:szCs w:val="14"/>
                      </w:rPr>
                      <w:t>5</w:t>
                    </w:r>
                    <w:r>
                      <w:rPr>
                        <w:sz w:val="14"/>
                        <w:szCs w:val="14"/>
                      </w:rPr>
                      <w:t>96 116 522, linka 232</w:t>
                    </w:r>
                  </w:p>
                  <w:p w:rsidRPr="001A574C" w:rsidR="00EB70DD" w:rsidP="00EB70DD" w:rsidRDefault="00EB70DD" w14:paraId="5D582214" wp14:textId="77777777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e-mail:   </w:t>
                    </w:r>
                    <w:r w:rsidR="0052165C">
                      <w:rPr>
                        <w:sz w:val="14"/>
                        <w:szCs w:val="14"/>
                      </w:rPr>
                      <w:t>cpr@prorodiny</w:t>
                    </w:r>
                    <w:r w:rsidRPr="006C7817">
                      <w:rPr>
                        <w:sz w:val="14"/>
                        <w:szCs w:val="14"/>
                      </w:rPr>
                      <w:t>.cz</w:t>
                    </w:r>
                  </w:p>
                  <w:p w:rsidRPr="001A574C" w:rsidR="00EB70DD" w:rsidP="00EB70DD" w:rsidRDefault="00EB70DD" w14:paraId="36FBFA1C" wp14:textId="77777777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internet: www.prorodiny.cz</w:t>
                    </w:r>
                  </w:p>
                </w:txbxContent>
              </v:textbox>
            </v:shape>
          </w:pict>
        </mc:Fallback>
      </mc:AlternateContent>
    </w:r>
  </w:p>
  <w:p w14:paraId="6A394B8C" w14:textId="77777777" w:rsidR="000B56AB" w:rsidRDefault="000B56AB" w:rsidP="000B56AB"/>
  <w:p w14:paraId="178513D6" w14:textId="77777777" w:rsidR="000B56AB" w:rsidRDefault="000B56AB" w:rsidP="000B56AB">
    <w:pPr>
      <w:pStyle w:val="Zpat"/>
      <w:tabs>
        <w:tab w:val="clear" w:pos="9072"/>
        <w:tab w:val="right" w:pos="9781"/>
      </w:tabs>
      <w:rPr>
        <w:rStyle w:val="slostrnky"/>
        <w:rFonts w:ascii="Arial" w:hAnsi="Arial" w:cs="Arial"/>
        <w:i/>
        <w:sz w:val="16"/>
        <w:szCs w:val="16"/>
      </w:rPr>
    </w:pPr>
    <w:r>
      <w:rPr>
        <w:rStyle w:val="slostrnky"/>
        <w:rFonts w:ascii="Arial" w:hAnsi="Arial" w:cs="Arial"/>
        <w:i/>
        <w:sz w:val="16"/>
        <w:szCs w:val="16"/>
      </w:rPr>
      <w:tab/>
    </w:r>
    <w:r>
      <w:rPr>
        <w:rStyle w:val="slostrnky"/>
        <w:rFonts w:ascii="Arial" w:hAnsi="Arial" w:cs="Arial"/>
        <w:i/>
        <w:sz w:val="16"/>
        <w:szCs w:val="16"/>
      </w:rPr>
      <w:tab/>
    </w:r>
  </w:p>
  <w:p w14:paraId="3C4C2AE7" w14:textId="77777777" w:rsidR="000B56AB" w:rsidRDefault="000B56AB" w:rsidP="000B56AB">
    <w:pPr>
      <w:pStyle w:val="Zpat"/>
      <w:rPr>
        <w:rStyle w:val="slostrnky"/>
        <w:rFonts w:ascii="Arial" w:hAnsi="Arial" w:cs="Arial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50ED1" w14:textId="77777777" w:rsidR="000B56AB" w:rsidRDefault="0031032A" w:rsidP="000B56AB">
    <w:pPr>
      <w:pStyle w:val="Zpat"/>
      <w:jc w:val="right"/>
      <w:rPr>
        <w:rFonts w:ascii="Arial" w:hAnsi="Arial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7321AB" wp14:editId="07777777">
              <wp:simplePos x="0" y="0"/>
              <wp:positionH relativeFrom="column">
                <wp:posOffset>3570605</wp:posOffset>
              </wp:positionH>
              <wp:positionV relativeFrom="paragraph">
                <wp:posOffset>117475</wp:posOffset>
              </wp:positionV>
              <wp:extent cx="2495550" cy="533400"/>
              <wp:effectExtent l="0" t="3175" r="1270" b="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7F902" w14:textId="77777777" w:rsidR="000B56AB" w:rsidRPr="001A574C" w:rsidRDefault="006C7817" w:rsidP="000B56AB">
                          <w:pPr>
                            <w:tabs>
                              <w:tab w:val="left" w:pos="1134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IČ</w:t>
                          </w:r>
                          <w:r w:rsidR="000B56AB" w:rsidRPr="001A574C">
                            <w:rPr>
                              <w:sz w:val="14"/>
                              <w:szCs w:val="14"/>
                            </w:rPr>
                            <w:t xml:space="preserve">: 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="000B56AB" w:rsidRPr="001A574C">
                            <w:rPr>
                              <w:sz w:val="14"/>
                              <w:szCs w:val="14"/>
                            </w:rPr>
                            <w:t>48804517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  <w:t>DIČ: CZ 48804517</w:t>
                          </w:r>
                        </w:p>
                        <w:p w14:paraId="4A1F5D0E" w14:textId="77777777" w:rsidR="000B56AB" w:rsidRPr="001A574C" w:rsidRDefault="000B56AB" w:rsidP="000B56AB">
                          <w:pPr>
                            <w:tabs>
                              <w:tab w:val="left" w:pos="1134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Registrace: 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>Rejstřík MV ČR VS/1-20 384/93-R</w:t>
                          </w:r>
                        </w:p>
                        <w:p w14:paraId="71CE9250" w14:textId="77777777" w:rsidR="000B56AB" w:rsidRPr="001A574C" w:rsidRDefault="000B56AB" w:rsidP="000B56AB">
                          <w:pPr>
                            <w:pStyle w:val="Zpat"/>
                            <w:tabs>
                              <w:tab w:val="left" w:pos="0"/>
                              <w:tab w:val="left" w:pos="1134"/>
                              <w:tab w:val="left" w:pos="1276"/>
                              <w:tab w:val="left" w:pos="7230"/>
                            </w:tabs>
                            <w:ind w:left="5955" w:hanging="5955"/>
                            <w:rPr>
                              <w:sz w:val="16"/>
                              <w:szCs w:val="16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Bankovní spojení: 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</w:r>
                          <w:r w:rsidR="00FC6BB3">
                            <w:rPr>
                              <w:sz w:val="14"/>
                              <w:szCs w:val="14"/>
                            </w:rPr>
                            <w:t>ČS</w:t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 Ostrava </w:t>
                          </w:r>
                          <w:proofErr w:type="spellStart"/>
                          <w:proofErr w:type="gramStart"/>
                          <w:r w:rsidRPr="001A574C">
                            <w:rPr>
                              <w:sz w:val="14"/>
                              <w:szCs w:val="14"/>
                            </w:rPr>
                            <w:t>č.ú</w:t>
                          </w:r>
                          <w:proofErr w:type="spellEnd"/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.: </w:t>
                          </w:r>
                          <w:r w:rsidR="00FC6BB3">
                            <w:rPr>
                              <w:sz w:val="14"/>
                              <w:szCs w:val="14"/>
                            </w:rPr>
                            <w:t>1660723399/0800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262870E3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style="position:absolute;left:0;text-align:left;margin-left:281.15pt;margin-top:9.25pt;width:196.5pt;height:4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blEugIAAME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">
              <v:textbox>
                <w:txbxContent>
                  <w:p w:rsidRPr="001A574C" w:rsidR="000B56AB" w:rsidP="000B56AB" w:rsidRDefault="006C7817" w14:paraId="57C63D06" wp14:textId="77777777">
                    <w:pPr>
                      <w:tabs>
                        <w:tab w:val="left" w:pos="1134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IČ</w:t>
                    </w:r>
                    <w:r w:rsidRPr="001A574C" w:rsidR="000B56AB">
                      <w:rPr>
                        <w:sz w:val="14"/>
                        <w:szCs w:val="14"/>
                      </w:rPr>
                      <w:t xml:space="preserve">: 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r w:rsidRPr="001A574C" w:rsidR="000B56AB">
                      <w:rPr>
                        <w:sz w:val="14"/>
                        <w:szCs w:val="14"/>
                      </w:rPr>
                      <w:t>48804517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r>
                      <w:rPr>
                        <w:sz w:val="14"/>
                        <w:szCs w:val="14"/>
                      </w:rPr>
                      <w:t>DIČ: CZ 48804517</w:t>
                    </w:r>
                  </w:p>
                  <w:p w:rsidRPr="001A574C" w:rsidR="000B56AB" w:rsidP="000B56AB" w:rsidRDefault="000B56AB" w14:paraId="6B0A7D64" wp14:textId="77777777">
                    <w:pPr>
                      <w:tabs>
                        <w:tab w:val="left" w:pos="1134"/>
                      </w:tabs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Registrace: 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r w:rsidRPr="001A574C">
                      <w:rPr>
                        <w:sz w:val="14"/>
                        <w:szCs w:val="14"/>
                      </w:rPr>
                      <w:t>Rejstřík MV ČR VS/1-20 384/93-R</w:t>
                    </w:r>
                  </w:p>
                  <w:p w:rsidRPr="001A574C" w:rsidR="000B56AB" w:rsidP="000B56AB" w:rsidRDefault="000B56AB" w14:paraId="366D889A" wp14:textId="77777777">
                    <w:pPr>
                      <w:pStyle w:val="Zpat"/>
                      <w:tabs>
                        <w:tab w:val="left" w:pos="0"/>
                        <w:tab w:val="left" w:pos="1134"/>
                        <w:tab w:val="left" w:pos="1276"/>
                        <w:tab w:val="left" w:pos="7230"/>
                      </w:tabs>
                      <w:ind w:left="5955" w:hanging="5955"/>
                      <w:rPr>
                        <w:sz w:val="16"/>
                        <w:szCs w:val="16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Bankovní spojení: 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r w:rsidR="00FC6BB3">
                      <w:rPr>
                        <w:sz w:val="14"/>
                        <w:szCs w:val="14"/>
                      </w:rPr>
                      <w:t>ČS</w:t>
                    </w:r>
                    <w:r w:rsidRPr="001A574C">
                      <w:rPr>
                        <w:sz w:val="14"/>
                        <w:szCs w:val="14"/>
                      </w:rPr>
                      <w:t xml:space="preserve"> Ostrava </w:t>
                    </w:r>
                    <w:proofErr w:type="spellStart"/>
                    <w:r w:rsidRPr="001A574C">
                      <w:rPr>
                        <w:sz w:val="14"/>
                        <w:szCs w:val="14"/>
                      </w:rPr>
                      <w:t>č.ú</w:t>
                    </w:r>
                    <w:proofErr w:type="spellEnd"/>
                    <w:r w:rsidRPr="001A574C">
                      <w:rPr>
                        <w:sz w:val="14"/>
                        <w:szCs w:val="14"/>
                      </w:rPr>
                      <w:t xml:space="preserve">.: </w:t>
                    </w:r>
                    <w:r w:rsidR="00FC6BB3">
                      <w:rPr>
                        <w:sz w:val="14"/>
                        <w:szCs w:val="14"/>
                      </w:rPr>
                      <w:t>1660723399/0800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A043B52" wp14:editId="07777777">
              <wp:simplePos x="0" y="0"/>
              <wp:positionH relativeFrom="column">
                <wp:posOffset>1906905</wp:posOffset>
              </wp:positionH>
              <wp:positionV relativeFrom="paragraph">
                <wp:posOffset>120650</wp:posOffset>
              </wp:positionV>
              <wp:extent cx="1562100" cy="552450"/>
              <wp:effectExtent l="1905" t="0" r="0" b="317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9A0B7C" w14:textId="77777777" w:rsidR="000B56AB" w:rsidRDefault="000B56AB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tel.:        + 420</w:t>
                          </w:r>
                          <w:r w:rsidR="006C7817">
                            <w:rPr>
                              <w:sz w:val="14"/>
                              <w:szCs w:val="14"/>
                            </w:rPr>
                            <w:t> </w:t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>5</w:t>
                          </w:r>
                          <w:r w:rsidR="006C7817">
                            <w:rPr>
                              <w:sz w:val="14"/>
                              <w:szCs w:val="14"/>
                            </w:rPr>
                            <w:t>96 116 522, linka 232</w:t>
                          </w:r>
                        </w:p>
                        <w:p w14:paraId="0F148C3C" w14:textId="77777777" w:rsidR="000B56AB" w:rsidRPr="001A574C" w:rsidRDefault="000B56AB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e-mail:   </w:t>
                          </w:r>
                          <w:r w:rsidR="0052165C">
                            <w:rPr>
                              <w:sz w:val="14"/>
                              <w:szCs w:val="14"/>
                            </w:rPr>
                            <w:t>cpr@prorodiny</w:t>
                          </w:r>
                          <w:r w:rsidR="006C7817" w:rsidRPr="006C7817">
                            <w:rPr>
                              <w:sz w:val="14"/>
                              <w:szCs w:val="14"/>
                            </w:rPr>
                            <w:t>.cz</w:t>
                          </w:r>
                        </w:p>
                        <w:p w14:paraId="287910F7" w14:textId="77777777" w:rsidR="000B56AB" w:rsidRPr="001A574C" w:rsidRDefault="000B56AB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internet: www.prorodiny.cz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40572391">
            <v:shape id="Text Box 15" style="position:absolute;left:0;text-align:left;margin-left:150.15pt;margin-top:9.5pt;width:123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BUHugIAAME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">
              <v:textbox>
                <w:txbxContent>
                  <w:p w:rsidR="000B56AB" w:rsidP="000B56AB" w:rsidRDefault="000B56AB" w14:paraId="4B6CDCCB" wp14:textId="77777777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tel.:        + 420</w:t>
                    </w:r>
                    <w:r w:rsidR="006C7817">
                      <w:rPr>
                        <w:sz w:val="14"/>
                        <w:szCs w:val="14"/>
                      </w:rPr>
                      <w:t> </w:t>
                    </w:r>
                    <w:r w:rsidRPr="001A574C">
                      <w:rPr>
                        <w:sz w:val="14"/>
                        <w:szCs w:val="14"/>
                      </w:rPr>
                      <w:t>5</w:t>
                    </w:r>
                    <w:r w:rsidR="006C7817">
                      <w:rPr>
                        <w:sz w:val="14"/>
                        <w:szCs w:val="14"/>
                      </w:rPr>
                      <w:t>96 116 522, linka 232</w:t>
                    </w:r>
                  </w:p>
                  <w:p w:rsidRPr="001A574C" w:rsidR="000B56AB" w:rsidP="000B56AB" w:rsidRDefault="000B56AB" w14:paraId="2D9FA1F3" wp14:textId="77777777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e-mail:   </w:t>
                    </w:r>
                    <w:r w:rsidR="0052165C">
                      <w:rPr>
                        <w:sz w:val="14"/>
                        <w:szCs w:val="14"/>
                      </w:rPr>
                      <w:t>cpr@prorodiny</w:t>
                    </w:r>
                    <w:r w:rsidRPr="006C7817" w:rsidR="006C7817">
                      <w:rPr>
                        <w:sz w:val="14"/>
                        <w:szCs w:val="14"/>
                      </w:rPr>
                      <w:t>.cz</w:t>
                    </w:r>
                  </w:p>
                  <w:p w:rsidRPr="001A574C" w:rsidR="000B56AB" w:rsidP="000B56AB" w:rsidRDefault="000B56AB" w14:paraId="7B9AC842" wp14:textId="77777777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internet: www.prorodiny.cz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0196F9D" wp14:editId="07777777">
              <wp:simplePos x="0" y="0"/>
              <wp:positionH relativeFrom="column">
                <wp:posOffset>-118745</wp:posOffset>
              </wp:positionH>
              <wp:positionV relativeFrom="paragraph">
                <wp:posOffset>120650</wp:posOffset>
              </wp:positionV>
              <wp:extent cx="1752600" cy="552450"/>
              <wp:effectExtent l="0" t="0" r="4445" b="3175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126FD" w14:textId="77777777" w:rsidR="000B56AB" w:rsidRPr="001A574C" w:rsidRDefault="000B56AB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Centrum pro rodinu a sociální péči</w:t>
                          </w:r>
                          <w:r w:rsidR="00FD2B54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="00FD2B54">
                            <w:rPr>
                              <w:sz w:val="14"/>
                              <w:szCs w:val="14"/>
                            </w:rPr>
                            <w:t>o.s</w:t>
                          </w:r>
                          <w:proofErr w:type="spellEnd"/>
                          <w:r w:rsidR="00FD2B54">
                            <w:rPr>
                              <w:sz w:val="14"/>
                              <w:szCs w:val="14"/>
                            </w:rPr>
                            <w:t>.</w:t>
                          </w:r>
                          <w:proofErr w:type="gramEnd"/>
                        </w:p>
                        <w:p w14:paraId="374016A1" w14:textId="77777777" w:rsidR="000B56AB" w:rsidRPr="001A574C" w:rsidRDefault="006C7817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sz w:val="14"/>
                              <w:szCs w:val="14"/>
                            </w:rPr>
                            <w:t>Kostelní  nám.</w:t>
                          </w:r>
                          <w:proofErr w:type="gramEnd"/>
                          <w:r>
                            <w:rPr>
                              <w:sz w:val="14"/>
                              <w:szCs w:val="14"/>
                            </w:rPr>
                            <w:t xml:space="preserve"> 1</w:t>
                          </w:r>
                        </w:p>
                        <w:p w14:paraId="41A462FA" w14:textId="77777777" w:rsidR="000B56AB" w:rsidRPr="001A574C" w:rsidRDefault="006C7817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728 02 Ostrava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0EF68D84">
            <v:shape id="Text Box 16" style="position:absolute;left:0;text-align:left;margin-left:-9.35pt;margin-top:9.5pt;width:138pt;height:4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hlugIAAME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">
              <v:textbox>
                <w:txbxContent>
                  <w:p w:rsidRPr="001A574C" w:rsidR="000B56AB" w:rsidP="000B56AB" w:rsidRDefault="000B56AB" w14:paraId="7A0D882E" wp14:textId="77777777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Centrum pro rodinu a sociální péči</w:t>
                    </w:r>
                    <w:r w:rsidR="00FD2B54">
                      <w:rPr>
                        <w:sz w:val="14"/>
                        <w:szCs w:val="14"/>
                      </w:rPr>
                      <w:t xml:space="preserve"> o.s.</w:t>
                    </w:r>
                  </w:p>
                  <w:p w:rsidRPr="001A574C" w:rsidR="000B56AB" w:rsidP="000B56AB" w:rsidRDefault="006C7817" w14:paraId="14003C2D" wp14:textId="77777777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Kostelní  nám. 1</w:t>
                    </w:r>
                  </w:p>
                  <w:p w:rsidRPr="001A574C" w:rsidR="000B56AB" w:rsidP="000B56AB" w:rsidRDefault="006C7817" w14:paraId="600A4C0E" wp14:textId="77777777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728 02 Ostrava 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505E379" wp14:editId="07777777">
              <wp:simplePos x="0" y="0"/>
              <wp:positionH relativeFrom="column">
                <wp:posOffset>-42545</wp:posOffset>
              </wp:positionH>
              <wp:positionV relativeFrom="paragraph">
                <wp:posOffset>118745</wp:posOffset>
              </wp:positionV>
              <wp:extent cx="5819775" cy="0"/>
              <wp:effectExtent l="5080" t="13970" r="13970" b="508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286CEA4F">
            <v:line id="Line 13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3.35pt,9.35pt" to="454.9pt,9.35pt" w14:anchorId="738B7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I1WEwIAACk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"/>
          </w:pict>
        </mc:Fallback>
      </mc:AlternateContent>
    </w:r>
  </w:p>
  <w:p w14:paraId="4B23324B" w14:textId="77777777" w:rsidR="000B56AB" w:rsidRPr="003C6D07" w:rsidRDefault="000B56AB" w:rsidP="000B56AB">
    <w:pPr>
      <w:pStyle w:val="Zpat"/>
      <w:jc w:val="right"/>
      <w:rPr>
        <w:rFonts w:ascii="Arial" w:hAnsi="Arial" w:cs="Arial"/>
        <w:sz w:val="20"/>
        <w:szCs w:val="20"/>
      </w:rPr>
    </w:pPr>
  </w:p>
  <w:p w14:paraId="45200076" w14:textId="77777777" w:rsidR="000B56AB" w:rsidRDefault="000B56AB" w:rsidP="000B56AB"/>
  <w:p w14:paraId="3FFD2426" w14:textId="77777777" w:rsidR="000B56AB" w:rsidRDefault="000B56AB" w:rsidP="000B56AB">
    <w:pPr>
      <w:pStyle w:val="Zpat"/>
      <w:tabs>
        <w:tab w:val="clear" w:pos="9072"/>
        <w:tab w:val="right" w:pos="9781"/>
      </w:tabs>
      <w:rPr>
        <w:rStyle w:val="slostrnky"/>
        <w:rFonts w:ascii="Arial" w:hAnsi="Arial" w:cs="Arial"/>
        <w:i/>
        <w:sz w:val="16"/>
        <w:szCs w:val="16"/>
      </w:rPr>
    </w:pPr>
    <w:r>
      <w:rPr>
        <w:rStyle w:val="slostrnky"/>
        <w:rFonts w:ascii="Arial" w:hAnsi="Arial" w:cs="Arial"/>
        <w:i/>
        <w:sz w:val="16"/>
        <w:szCs w:val="16"/>
      </w:rPr>
      <w:tab/>
    </w:r>
    <w:r>
      <w:rPr>
        <w:rStyle w:val="slostrnky"/>
        <w:rFonts w:ascii="Arial" w:hAnsi="Arial" w:cs="Arial"/>
        <w:i/>
        <w:sz w:val="16"/>
        <w:szCs w:val="16"/>
      </w:rPr>
      <w:tab/>
    </w:r>
  </w:p>
  <w:p w14:paraId="5CC74394" w14:textId="77777777" w:rsidR="000B56AB" w:rsidRDefault="000B56AB" w:rsidP="000B56AB">
    <w:pPr>
      <w:pStyle w:val="Zpat"/>
      <w:rPr>
        <w:rStyle w:val="slostrnky"/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68A76B" w14:textId="77777777" w:rsidR="00B15984" w:rsidRDefault="00B15984">
      <w:r>
        <w:separator/>
      </w:r>
    </w:p>
  </w:footnote>
  <w:footnote w:type="continuationSeparator" w:id="0">
    <w:p w14:paraId="72A26589" w14:textId="77777777" w:rsidR="00B15984" w:rsidRDefault="00B159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F8C075" w14:textId="77777777" w:rsidR="000B56AB" w:rsidRPr="00E7529B" w:rsidRDefault="00B15984" w:rsidP="000B56AB">
    <w:pPr>
      <w:pStyle w:val="Zhlav"/>
      <w:tabs>
        <w:tab w:val="left" w:pos="1134"/>
      </w:tabs>
      <w:jc w:val="center"/>
      <w:rPr>
        <w:rFonts w:cs="Arial"/>
        <w:b/>
        <w:bCs/>
        <w:caps/>
        <w:spacing w:val="20"/>
        <w:sz w:val="32"/>
        <w:szCs w:val="32"/>
      </w:rPr>
    </w:pPr>
    <w:r>
      <w:rPr>
        <w:rFonts w:ascii="Arial" w:hAnsi="Arial"/>
        <w:noProof/>
      </w:rPr>
      <w:pict w14:anchorId="667321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5pt;margin-top:.55pt;width:29.65pt;height:34.05pt;z-index:251651584" wrapcoords="-527 0 -527 21140 21600 21140 21600 0 -527 0" fillcolor="window">
          <v:imagedata r:id="rId1" o:title=""/>
          <w10:wrap type="tight"/>
        </v:shape>
        <o:OLEObject Type="Embed" ProgID="Word.Picture.8" ShapeID="_x0000_s2049" DrawAspect="Content" ObjectID="_1558776171" r:id="rId2"/>
      </w:pict>
    </w:r>
    <w:r w:rsidR="000B56AB" w:rsidRPr="00E7529B">
      <w:rPr>
        <w:rFonts w:cs="Arial"/>
        <w:b/>
        <w:bCs/>
        <w:spacing w:val="20"/>
        <w:sz w:val="32"/>
        <w:szCs w:val="32"/>
      </w:rPr>
      <w:t>Centrum pro rodinu a sociální péči</w:t>
    </w:r>
  </w:p>
  <w:p w14:paraId="4C78E3F6" w14:textId="77777777" w:rsidR="000B56AB" w:rsidRPr="00D16ACA" w:rsidRDefault="0031032A" w:rsidP="000B56AB">
    <w:pPr>
      <w:pStyle w:val="Zhlav"/>
      <w:tabs>
        <w:tab w:val="left" w:pos="851"/>
      </w:tabs>
      <w:jc w:val="center"/>
      <w:rPr>
        <w:rFonts w:cs="Arial"/>
        <w:bCs/>
      </w:rPr>
    </w:pPr>
    <w:r>
      <w:rPr>
        <w:rFonts w:cs="Arial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F56AFF8" wp14:editId="07777777">
              <wp:simplePos x="0" y="0"/>
              <wp:positionH relativeFrom="column">
                <wp:posOffset>-13970</wp:posOffset>
              </wp:positionH>
              <wp:positionV relativeFrom="paragraph">
                <wp:posOffset>307340</wp:posOffset>
              </wp:positionV>
              <wp:extent cx="5791200" cy="0"/>
              <wp:effectExtent l="5080" t="12065" r="13970" b="6985"/>
              <wp:wrapNone/>
              <wp:docPr id="1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3A043B52">
            <v:line id="Line 2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1.1pt,24.2pt" to="454.9pt,24.2pt" w14:anchorId="5D4737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ubP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"/>
          </w:pict>
        </mc:Fallback>
      </mc:AlternateContent>
    </w:r>
    <w:r w:rsidR="000B56AB" w:rsidRPr="00E7529B">
      <w:rPr>
        <w:rFonts w:cs="Arial"/>
        <w:bCs/>
      </w:rPr>
      <w:t>Kos</w:t>
    </w:r>
    <w:r w:rsidR="000B56AB">
      <w:rPr>
        <w:rFonts w:cs="Arial"/>
        <w:bCs/>
      </w:rPr>
      <w:t>telní nám. 1, 728 02 Ostrava 1</w:t>
    </w:r>
  </w:p>
  <w:p w14:paraId="62D8F238" w14:textId="77777777" w:rsidR="000B56AB" w:rsidRDefault="000B56AB">
    <w:pPr>
      <w:pStyle w:val="Zhlav"/>
    </w:pPr>
  </w:p>
  <w:p w14:paraId="7F469FD4" w14:textId="77777777" w:rsidR="000B56AB" w:rsidRDefault="000B56A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4D545E" w14:textId="77777777" w:rsidR="000B56AB" w:rsidRPr="00F95D57" w:rsidRDefault="00B15984" w:rsidP="000B56AB">
    <w:pPr>
      <w:pStyle w:val="Zhlav"/>
      <w:jc w:val="center"/>
      <w:rPr>
        <w:rFonts w:ascii="Cambria" w:hAnsi="Cambria"/>
        <w:b/>
        <w:sz w:val="40"/>
        <w:szCs w:val="40"/>
      </w:rPr>
    </w:pPr>
    <w:r>
      <w:rPr>
        <w:rFonts w:ascii="Cambria" w:hAnsi="Cambria"/>
        <w:noProof/>
        <w:sz w:val="40"/>
        <w:szCs w:val="40"/>
      </w:rPr>
      <w:pict w14:anchorId="491259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left:0;text-align:left;margin-left:-.1pt;margin-top:3pt;width:30pt;height:35.25pt;z-index:251653632" wrapcoords="-540 0 -540 21140 21600 21140 21600 0 -540 0" fillcolor="window">
          <v:imagedata r:id="rId1" o:title=""/>
          <w10:wrap type="tight"/>
        </v:shape>
        <o:OLEObject Type="Embed" ProgID="Word.Picture.8" ShapeID="_x0000_s2059" DrawAspect="Content" ObjectID="_1558776172" r:id="rId2"/>
      </w:pict>
    </w:r>
    <w:r w:rsidR="000B56AB" w:rsidRPr="00F95D57">
      <w:rPr>
        <w:rFonts w:ascii="Cambria" w:hAnsi="Cambria"/>
        <w:b/>
        <w:sz w:val="40"/>
        <w:szCs w:val="40"/>
      </w:rPr>
      <w:t xml:space="preserve">Centrum pro rodinu a sociální </w:t>
    </w:r>
    <w:proofErr w:type="gramStart"/>
    <w:r w:rsidR="000B56AB" w:rsidRPr="00F95D57">
      <w:rPr>
        <w:rFonts w:ascii="Cambria" w:hAnsi="Cambria"/>
        <w:b/>
        <w:sz w:val="40"/>
        <w:szCs w:val="40"/>
      </w:rPr>
      <w:t>péči</w:t>
    </w:r>
    <w:r w:rsidR="00B814E8" w:rsidRPr="00F95D57">
      <w:rPr>
        <w:rFonts w:ascii="Cambria" w:hAnsi="Cambria"/>
        <w:b/>
        <w:sz w:val="40"/>
        <w:szCs w:val="40"/>
      </w:rPr>
      <w:t xml:space="preserve"> </w:t>
    </w:r>
    <w:proofErr w:type="spellStart"/>
    <w:r w:rsidR="00C74D20" w:rsidRPr="00F95D57">
      <w:rPr>
        <w:rFonts w:ascii="Cambria" w:hAnsi="Cambria"/>
        <w:b/>
        <w:sz w:val="40"/>
        <w:szCs w:val="40"/>
      </w:rPr>
      <w:t>z.s</w:t>
    </w:r>
    <w:proofErr w:type="spellEnd"/>
    <w:r w:rsidR="00B814E8" w:rsidRPr="00F95D57">
      <w:rPr>
        <w:rFonts w:ascii="Cambria" w:hAnsi="Cambria"/>
        <w:b/>
        <w:sz w:val="40"/>
        <w:szCs w:val="40"/>
      </w:rPr>
      <w:t>.</w:t>
    </w:r>
    <w:proofErr w:type="gramEnd"/>
  </w:p>
  <w:p w14:paraId="50A2D639" w14:textId="77777777" w:rsidR="00333CC3" w:rsidRPr="00F95D57" w:rsidRDefault="000B56AB" w:rsidP="00815D4F">
    <w:pPr>
      <w:pStyle w:val="Zhlav"/>
      <w:tabs>
        <w:tab w:val="left" w:pos="3544"/>
      </w:tabs>
      <w:jc w:val="center"/>
      <w:rPr>
        <w:rFonts w:ascii="Cambria" w:hAnsi="Cambria"/>
        <w:sz w:val="26"/>
        <w:szCs w:val="26"/>
      </w:rPr>
    </w:pPr>
    <w:r w:rsidRPr="00F95D57">
      <w:rPr>
        <w:rFonts w:ascii="Cambria" w:hAnsi="Cambria"/>
        <w:sz w:val="26"/>
        <w:szCs w:val="26"/>
      </w:rPr>
      <w:t xml:space="preserve">Kostelní nám. </w:t>
    </w:r>
    <w:r w:rsidR="00934EA4" w:rsidRPr="00F95D57">
      <w:rPr>
        <w:rFonts w:ascii="Cambria" w:hAnsi="Cambria"/>
        <w:sz w:val="26"/>
        <w:szCs w:val="26"/>
      </w:rPr>
      <w:t>3172/</w:t>
    </w:r>
    <w:r w:rsidRPr="00F95D57">
      <w:rPr>
        <w:rFonts w:ascii="Cambria" w:hAnsi="Cambria"/>
        <w:sz w:val="26"/>
        <w:szCs w:val="26"/>
      </w:rPr>
      <w:t>1, 728 02 Ostrava 1</w:t>
    </w:r>
    <w:r w:rsidR="00333CC3" w:rsidRPr="00F95D57">
      <w:rPr>
        <w:rFonts w:ascii="Cambria" w:hAnsi="Cambria"/>
        <w:b/>
        <w:sz w:val="20"/>
        <w:szCs w:val="20"/>
      </w:rPr>
      <w:t xml:space="preserve"> </w:t>
    </w:r>
  </w:p>
  <w:p w14:paraId="19749E5C" w14:textId="77777777" w:rsidR="000B56AB" w:rsidRDefault="0031032A" w:rsidP="000B56AB">
    <w:pPr>
      <w:pStyle w:val="Zhlav"/>
    </w:pPr>
    <w:r>
      <w:rPr>
        <w:rFonts w:cs="Arial"/>
        <w:noProof/>
        <w:sz w:val="16"/>
        <w:szCs w:val="18"/>
        <w:lang w:eastAsia="cs-CZ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1005A00" wp14:editId="07777777">
              <wp:simplePos x="0" y="0"/>
              <wp:positionH relativeFrom="column">
                <wp:posOffset>-27305</wp:posOffset>
              </wp:positionH>
              <wp:positionV relativeFrom="paragraph">
                <wp:posOffset>90805</wp:posOffset>
              </wp:positionV>
              <wp:extent cx="5789295" cy="0"/>
              <wp:effectExtent l="10795" t="5080" r="10160" b="13970"/>
              <wp:wrapNone/>
              <wp:docPr id="5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92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35F788A9">
            <v:line id="Line 12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2.15pt,7.15pt" to="453.7pt,7.15pt" w14:anchorId="6BA9CE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uUgEwIAACk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"/>
          </w:pict>
        </mc:Fallback>
      </mc:AlternateContent>
    </w:r>
  </w:p>
  <w:p w14:paraId="587314B3" w14:textId="77777777" w:rsidR="000B56AB" w:rsidRDefault="000B56AB" w:rsidP="000B56AB">
    <w:pPr>
      <w:pStyle w:val="Zhlav"/>
    </w:pPr>
  </w:p>
  <w:p w14:paraId="1D55463B" w14:textId="77777777" w:rsidR="00203F03" w:rsidRDefault="00203F03" w:rsidP="000B56A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EB5"/>
    <w:rsid w:val="000B56AB"/>
    <w:rsid w:val="000D385C"/>
    <w:rsid w:val="000E7322"/>
    <w:rsid w:val="00131711"/>
    <w:rsid w:val="00180273"/>
    <w:rsid w:val="001857C8"/>
    <w:rsid w:val="001F6F22"/>
    <w:rsid w:val="002018DB"/>
    <w:rsid w:val="00203F03"/>
    <w:rsid w:val="002561CD"/>
    <w:rsid w:val="00285A3E"/>
    <w:rsid w:val="00296ABC"/>
    <w:rsid w:val="0031032A"/>
    <w:rsid w:val="003129C0"/>
    <w:rsid w:val="003337DA"/>
    <w:rsid w:val="00333CC3"/>
    <w:rsid w:val="003F2EEA"/>
    <w:rsid w:val="004305A4"/>
    <w:rsid w:val="0052165C"/>
    <w:rsid w:val="005E1B4B"/>
    <w:rsid w:val="00637707"/>
    <w:rsid w:val="00660C25"/>
    <w:rsid w:val="006C7817"/>
    <w:rsid w:val="006E3D99"/>
    <w:rsid w:val="00720A21"/>
    <w:rsid w:val="007A647D"/>
    <w:rsid w:val="007B793E"/>
    <w:rsid w:val="007C1D1F"/>
    <w:rsid w:val="007D326E"/>
    <w:rsid w:val="00812FBE"/>
    <w:rsid w:val="00815D4F"/>
    <w:rsid w:val="0089711A"/>
    <w:rsid w:val="008F64AD"/>
    <w:rsid w:val="00934EA4"/>
    <w:rsid w:val="00964EB5"/>
    <w:rsid w:val="00A022DF"/>
    <w:rsid w:val="00AE779F"/>
    <w:rsid w:val="00B15984"/>
    <w:rsid w:val="00B34123"/>
    <w:rsid w:val="00B4463B"/>
    <w:rsid w:val="00B814E8"/>
    <w:rsid w:val="00BD2A17"/>
    <w:rsid w:val="00C11075"/>
    <w:rsid w:val="00C16D64"/>
    <w:rsid w:val="00C74D20"/>
    <w:rsid w:val="00CB700A"/>
    <w:rsid w:val="00CF7985"/>
    <w:rsid w:val="00D25F84"/>
    <w:rsid w:val="00D62646"/>
    <w:rsid w:val="00D73805"/>
    <w:rsid w:val="00E3646A"/>
    <w:rsid w:val="00EB70DD"/>
    <w:rsid w:val="00F34A6F"/>
    <w:rsid w:val="00F453BD"/>
    <w:rsid w:val="00F95D57"/>
    <w:rsid w:val="00FC6BB3"/>
    <w:rsid w:val="00FD2B54"/>
    <w:rsid w:val="04B7D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  <w14:docId w14:val="6D37B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64EB5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964EB5"/>
    <w:pPr>
      <w:keepNext/>
      <w:suppressAutoHyphens w:val="0"/>
      <w:outlineLvl w:val="0"/>
    </w:pPr>
    <w:rPr>
      <w:sz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B56A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B56AB"/>
    <w:pPr>
      <w:tabs>
        <w:tab w:val="center" w:pos="4536"/>
        <w:tab w:val="right" w:pos="9072"/>
      </w:tabs>
    </w:pPr>
  </w:style>
  <w:style w:type="character" w:styleId="Hypertextovodkaz">
    <w:name w:val="Hyperlink"/>
    <w:rsid w:val="000B56AB"/>
    <w:rPr>
      <w:color w:val="0000FF"/>
      <w:u w:val="single"/>
    </w:rPr>
  </w:style>
  <w:style w:type="character" w:styleId="slostrnky">
    <w:name w:val="page number"/>
    <w:basedOn w:val="Standardnpsmoodstavce"/>
    <w:rsid w:val="000B56AB"/>
  </w:style>
  <w:style w:type="paragraph" w:styleId="Textbubliny">
    <w:name w:val="Balloon Text"/>
    <w:basedOn w:val="Normln"/>
    <w:semiHidden/>
    <w:rsid w:val="007A647D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964EB5"/>
    <w:pPr>
      <w:suppressAutoHyphens w:val="0"/>
      <w:jc w:val="center"/>
    </w:pPr>
    <w:rPr>
      <w:b/>
      <w:bCs/>
      <w:sz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64EB5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964EB5"/>
    <w:pPr>
      <w:keepNext/>
      <w:suppressAutoHyphens w:val="0"/>
      <w:outlineLvl w:val="0"/>
    </w:pPr>
    <w:rPr>
      <w:sz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B56A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B56AB"/>
    <w:pPr>
      <w:tabs>
        <w:tab w:val="center" w:pos="4536"/>
        <w:tab w:val="right" w:pos="9072"/>
      </w:tabs>
    </w:pPr>
  </w:style>
  <w:style w:type="character" w:styleId="Hypertextovodkaz">
    <w:name w:val="Hyperlink"/>
    <w:rsid w:val="000B56AB"/>
    <w:rPr>
      <w:color w:val="0000FF"/>
      <w:u w:val="single"/>
    </w:rPr>
  </w:style>
  <w:style w:type="character" w:styleId="slostrnky">
    <w:name w:val="page number"/>
    <w:basedOn w:val="Standardnpsmoodstavce"/>
    <w:rsid w:val="000B56AB"/>
  </w:style>
  <w:style w:type="paragraph" w:styleId="Textbubliny">
    <w:name w:val="Balloon Text"/>
    <w:basedOn w:val="Normln"/>
    <w:semiHidden/>
    <w:rsid w:val="007A647D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964EB5"/>
    <w:pPr>
      <w:suppressAutoHyphens w:val="0"/>
      <w:jc w:val="center"/>
    </w:pPr>
    <w:rPr>
      <w:b/>
      <w:bCs/>
      <w:sz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e\Dokumenty\Hlavi&#269;k.pap&#237;ry,%20ob&#225;lky,&#353;t&#237;tky,%20DPP\hlavi&#269;kov&#253;%20pap&#237;r%20CPR%20bez%20ok&#253;ne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CPR bez okýnek</Template>
  <TotalTime>0</TotalTime>
  <Pages>1</Pages>
  <Words>202</Words>
  <Characters>1198</Characters>
  <Application>Microsoft Office Word</Application>
  <DocSecurity>0</DocSecurity>
  <Lines>9</Lines>
  <Paragraphs>2</Paragraphs>
  <ScaleCrop>false</ScaleCrop>
  <Company>CPR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 SOUHLASU S VÝKONEM DOBROVOLNICKÉ ČINNOSTI</dc:title>
  <dc:subject/>
  <dc:creator>Marie</dc:creator>
  <cp:keywords/>
  <cp:lastModifiedBy>Slezáková</cp:lastModifiedBy>
  <cp:revision>9</cp:revision>
  <cp:lastPrinted>2012-01-18T10:21:00Z</cp:lastPrinted>
  <dcterms:created xsi:type="dcterms:W3CDTF">2017-06-08T11:48:00Z</dcterms:created>
  <dcterms:modified xsi:type="dcterms:W3CDTF">2017-06-12T10:36:00Z</dcterms:modified>
</cp:coreProperties>
</file>